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F77C1" w14:textId="1F7AA95B" w:rsidR="00443096" w:rsidRPr="002E6B5B" w:rsidRDefault="00090BA4" w:rsidP="00BB589F">
      <w:pPr>
        <w:pStyle w:val="Heading1"/>
        <w:sectPr w:rsidR="00443096" w:rsidRPr="002E6B5B" w:rsidSect="00113DC5">
          <w:footerReference w:type="first" r:id="rId8"/>
          <w:pgSz w:w="12240" w:h="15840"/>
          <w:pgMar w:top="720" w:right="720" w:bottom="720" w:left="720" w:header="0" w:footer="144" w:gutter="0"/>
          <w:cols w:space="432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0" locked="1" layoutInCell="1" allowOverlap="1" wp14:anchorId="3FBFCEDE" wp14:editId="30109275">
            <wp:simplePos x="0" y="0"/>
            <wp:positionH relativeFrom="page">
              <wp:posOffset>5001895</wp:posOffset>
            </wp:positionH>
            <wp:positionV relativeFrom="page">
              <wp:posOffset>960120</wp:posOffset>
            </wp:positionV>
            <wp:extent cx="2450592" cy="319897"/>
            <wp:effectExtent l="0" t="0" r="0" b="4445"/>
            <wp:wrapSquare wrapText="bothSides"/>
            <wp:docPr id="1187243888" name="Picture 2" descr="A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43888" name="Picture 2" descr="A logo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1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1371600" distB="0" distL="114300" distR="114300" simplePos="0" relativeHeight="251661312" behindDoc="0" locked="0" layoutInCell="1" allowOverlap="1" wp14:anchorId="0618713F" wp14:editId="1BEB8649">
                <wp:simplePos x="0" y="0"/>
                <wp:positionH relativeFrom="page">
                  <wp:align>left</wp:align>
                </wp:positionH>
                <wp:positionV relativeFrom="paragraph">
                  <wp:posOffset>295027</wp:posOffset>
                </wp:positionV>
                <wp:extent cx="7772400" cy="2432304"/>
                <wp:effectExtent l="0" t="0" r="0" b="6350"/>
                <wp:wrapTopAndBottom/>
                <wp:docPr id="185057704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28610"/>
                          <a:chOff x="0" y="3685"/>
                          <a:chExt cx="7772400" cy="2420870"/>
                        </a:xfrm>
                      </wpg:grpSpPr>
                      <pic:pic xmlns:pic="http://schemas.openxmlformats.org/drawingml/2006/picture">
                        <pic:nvPicPr>
                          <pic:cNvPr id="6123680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5"/>
                            <a:ext cx="7772400" cy="242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918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9546" y="1965278"/>
                            <a:ext cx="27432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F3C2A" w14:textId="77777777" w:rsidR="009F5D64" w:rsidRPr="00D05490" w:rsidRDefault="00090BA4" w:rsidP="009F5D64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April</w:t>
                              </w:r>
                              <w:r w:rsidRPr="00D05490"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8713F" id="Group 4" o:spid="_x0000_s1026" style="position:absolute;margin-left:0;margin-top:23.25pt;width:612pt;height:191.5pt;z-index:251661312;mso-wrap-distance-top:108pt;mso-position-horizontal:left;mso-position-horizontal-relative:page;mso-height-relative:margin" coordorigin=",36" coordsize="77724,2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6;width:77724;height:2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995;top:19652;width:27432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" filled="f" stroked="f">
                  <v:textbox>
                    <w:txbxContent>
                      <w:p w14:paraId="63AF3C2A" w14:textId="77777777" w:rsidR="009F5D64" w:rsidRPr="00D05490" w:rsidRDefault="00090BA4" w:rsidP="009F5D64">
                        <w:pP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>April</w:t>
                        </w:r>
                        <w:r w:rsidRPr="00D05490"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 xml:space="preserve">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87CD1">
        <w:t>Allergy-proof Your S</w:t>
      </w:r>
      <w:bookmarkStart w:id="0" w:name="_Hlk193988086"/>
      <w:bookmarkEnd w:id="0"/>
      <w:r w:rsidR="00287CD1">
        <w:t>pring</w:t>
      </w:r>
    </w:p>
    <w:p w14:paraId="6D820F43" w14:textId="77777777" w:rsidR="000F12B3" w:rsidRPr="00D378E9" w:rsidRDefault="00090BA4" w:rsidP="00073619">
      <w:pPr>
        <w:spacing w:after="160"/>
      </w:pPr>
      <w:r w:rsidRPr="000F12B3">
        <w:t>You may notice that you sneeze and cough more during certain times of the year. In this case, you may have seasonal allergies</w:t>
      </w:r>
      <w:r w:rsidR="004C312B">
        <w:t>, which</w:t>
      </w:r>
      <w:r w:rsidRPr="000F12B3">
        <w:t xml:space="preserve"> are allergy symptoms that occur during specific times of the year, typically when allergens are released into the air.</w:t>
      </w:r>
      <w:r w:rsidR="007A6088">
        <w:t xml:space="preserve"> </w:t>
      </w:r>
      <w:r w:rsidR="007A6088" w:rsidRPr="007A6088">
        <w:t xml:space="preserve">The </w:t>
      </w:r>
      <w:r w:rsidR="007A6088">
        <w:t>most common</w:t>
      </w:r>
      <w:r w:rsidR="007A6088" w:rsidRPr="007A6088">
        <w:t xml:space="preserve"> spring allergy trigger is </w:t>
      </w:r>
      <w:r w:rsidR="00A72F98">
        <w:t xml:space="preserve">tree </w:t>
      </w:r>
      <w:r w:rsidR="007A6088" w:rsidRPr="007A6088">
        <w:t>pollen</w:t>
      </w:r>
      <w:r w:rsidR="00A72F98">
        <w:t xml:space="preserve">, which </w:t>
      </w:r>
      <w:r w:rsidR="00B50762">
        <w:t>peaks</w:t>
      </w:r>
      <w:r w:rsidR="00A72F98">
        <w:t xml:space="preserve"> from March to May</w:t>
      </w:r>
      <w:r w:rsidR="009D0512">
        <w:t>.</w:t>
      </w:r>
    </w:p>
    <w:p w14:paraId="3190699D" w14:textId="77777777" w:rsidR="00D175B6" w:rsidRDefault="00090BA4" w:rsidP="00073619">
      <w:pPr>
        <w:pStyle w:val="CalloutBox"/>
        <w:spacing w:after="160"/>
      </w:pPr>
      <w:r>
        <w:t>The</w:t>
      </w:r>
      <w:r w:rsidRPr="00C75FC0">
        <w:t xml:space="preserve"> Asthma and Allergy Foundation of Americ</w:t>
      </w:r>
      <w:r>
        <w:t xml:space="preserve">a </w:t>
      </w:r>
      <w:r w:rsidR="009D0512">
        <w:t xml:space="preserve">reports </w:t>
      </w:r>
      <w:r>
        <w:t xml:space="preserve">that </w:t>
      </w:r>
      <w:r w:rsidR="00C75FC0" w:rsidRPr="00C75FC0">
        <w:t xml:space="preserve">81 million people in the </w:t>
      </w:r>
      <w:r w:rsidR="009D0512">
        <w:t>country</w:t>
      </w:r>
      <w:r w:rsidR="00C75FC0" w:rsidRPr="00C75FC0">
        <w:t xml:space="preserve"> are allergic to</w:t>
      </w:r>
      <w:r w:rsidR="00171BAD">
        <w:t xml:space="preserve"> </w:t>
      </w:r>
      <w:r w:rsidR="00C75FC0" w:rsidRPr="00C75FC0">
        <w:t>pollen</w:t>
      </w:r>
      <w:r w:rsidR="00171BAD">
        <w:t xml:space="preserve">, </w:t>
      </w:r>
      <w:r w:rsidR="00C75FC0" w:rsidRPr="00C75FC0">
        <w:t xml:space="preserve">grass and weeds </w:t>
      </w:r>
      <w:r>
        <w:t xml:space="preserve">in </w:t>
      </w:r>
      <w:r w:rsidR="001740C8">
        <w:t xml:space="preserve">the </w:t>
      </w:r>
      <w:r>
        <w:t>spring.</w:t>
      </w:r>
    </w:p>
    <w:p w14:paraId="0C3071A6" w14:textId="77777777" w:rsidR="00ED55DA" w:rsidRDefault="00090BA4" w:rsidP="00073619">
      <w:pPr>
        <w:spacing w:after="160"/>
      </w:pPr>
      <w:r w:rsidRPr="00ED55DA">
        <w:t xml:space="preserve">You can reduce your exposure to seasonal allergens </w:t>
      </w:r>
      <w:r w:rsidR="002A4774">
        <w:t>and their impact</w:t>
      </w:r>
      <w:r w:rsidRPr="00ED55DA">
        <w:t xml:space="preserve"> on your body</w:t>
      </w:r>
      <w:r w:rsidR="008A32C7">
        <w:t xml:space="preserve">, </w:t>
      </w:r>
      <w:r w:rsidR="0039614E" w:rsidRPr="0039614E">
        <w:t>such as sneezing, stuffy or runny nose, and watery eyes</w:t>
      </w:r>
      <w:r w:rsidR="008A32C7">
        <w:t xml:space="preserve">. </w:t>
      </w:r>
      <w:r w:rsidRPr="00ED55DA">
        <w:t>T</w:t>
      </w:r>
      <w:r w:rsidR="008A32C7">
        <w:t>ry these strategies t</w:t>
      </w:r>
      <w:r w:rsidRPr="00ED55DA">
        <w:t xml:space="preserve">o manage seasonal allergies: </w:t>
      </w:r>
    </w:p>
    <w:p w14:paraId="398496F7" w14:textId="77777777" w:rsidR="00531E79" w:rsidRDefault="00090BA4" w:rsidP="00531E79">
      <w:pPr>
        <w:pStyle w:val="ListParagraph"/>
        <w:rPr>
          <w:noProof/>
        </w:rPr>
      </w:pPr>
      <w:r>
        <w:rPr>
          <w:b/>
          <w:bCs/>
          <w:noProof/>
        </w:rPr>
        <w:t>Keep track of</w:t>
      </w:r>
      <w:r w:rsidRPr="00745C6B">
        <w:rPr>
          <w:b/>
          <w:bCs/>
          <w:noProof/>
        </w:rPr>
        <w:t xml:space="preserve"> pollen and mold counts.</w:t>
      </w:r>
      <w:r>
        <w:rPr>
          <w:noProof/>
        </w:rPr>
        <w:t xml:space="preserve"> </w:t>
      </w:r>
      <w:r w:rsidR="008C2681">
        <w:rPr>
          <w:noProof/>
        </w:rPr>
        <w:t>P</w:t>
      </w:r>
      <w:r>
        <w:rPr>
          <w:noProof/>
        </w:rPr>
        <w:t xml:space="preserve">ollen and mold counts can be found online or on </w:t>
      </w:r>
      <w:r w:rsidR="008C2681">
        <w:rPr>
          <w:noProof/>
        </w:rPr>
        <w:t xml:space="preserve">the </w:t>
      </w:r>
      <w:r>
        <w:rPr>
          <w:noProof/>
        </w:rPr>
        <w:t xml:space="preserve">local news. </w:t>
      </w:r>
      <w:r w:rsidR="005D21DC">
        <w:rPr>
          <w:noProof/>
        </w:rPr>
        <w:t xml:space="preserve">Monitoring </w:t>
      </w:r>
      <w:r w:rsidR="00695B76">
        <w:rPr>
          <w:noProof/>
        </w:rPr>
        <w:t>allergens</w:t>
      </w:r>
      <w:r w:rsidR="00190767">
        <w:rPr>
          <w:noProof/>
        </w:rPr>
        <w:t xml:space="preserve">, especially tree pollen, </w:t>
      </w:r>
      <w:r w:rsidR="005D21DC">
        <w:rPr>
          <w:noProof/>
        </w:rPr>
        <w:t xml:space="preserve">can help you </w:t>
      </w:r>
      <w:r>
        <w:rPr>
          <w:noProof/>
        </w:rPr>
        <w:t>know when to avoid spending excessive time outside</w:t>
      </w:r>
      <w:r w:rsidR="005D21DC">
        <w:rPr>
          <w:noProof/>
        </w:rPr>
        <w:t>.</w:t>
      </w:r>
    </w:p>
    <w:p w14:paraId="2EA05B45" w14:textId="77777777" w:rsidR="00874A2B" w:rsidRPr="0005259D" w:rsidRDefault="00090BA4" w:rsidP="00874A2B">
      <w:pPr>
        <w:pStyle w:val="ListParagraph"/>
      </w:pPr>
      <w:r>
        <w:rPr>
          <w:b/>
          <w:bCs/>
          <w:noProof/>
        </w:rPr>
        <w:t xml:space="preserve">Keep the </w:t>
      </w:r>
      <w:r w:rsidR="004C312B">
        <w:rPr>
          <w:b/>
          <w:bCs/>
          <w:noProof/>
        </w:rPr>
        <w:t xml:space="preserve">indoor </w:t>
      </w:r>
      <w:r>
        <w:rPr>
          <w:b/>
          <w:bCs/>
          <w:noProof/>
        </w:rPr>
        <w:t>air clean.</w:t>
      </w:r>
      <w:r>
        <w:rPr>
          <w:noProof/>
        </w:rPr>
        <w:t xml:space="preserve"> Closing windows and doors can help prevent allergens from entering your home and sticking to items like furniture and carpet. Lean on air conditioning</w:t>
      </w:r>
      <w:r w:rsidR="002A4774">
        <w:rPr>
          <w:noProof/>
        </w:rPr>
        <w:t xml:space="preserve">, and be sure to change </w:t>
      </w:r>
      <w:r w:rsidR="004C312B">
        <w:rPr>
          <w:noProof/>
        </w:rPr>
        <w:t>high-</w:t>
      </w:r>
      <w:r w:rsidR="002A4774">
        <w:rPr>
          <w:noProof/>
        </w:rPr>
        <w:t>efficiency</w:t>
      </w:r>
      <w:r w:rsidRPr="006E3401">
        <w:t xml:space="preserve"> particulate air </w:t>
      </w:r>
      <w:r>
        <w:t>(HEPA) filters often.</w:t>
      </w:r>
    </w:p>
    <w:p w14:paraId="58DA423A" w14:textId="77777777" w:rsidR="00E50CB3" w:rsidRDefault="00090BA4" w:rsidP="00D8256D">
      <w:pPr>
        <w:pStyle w:val="ListParagraph"/>
        <w:rPr>
          <w:noProof/>
        </w:rPr>
      </w:pPr>
      <w:r w:rsidRPr="00D96742">
        <w:rPr>
          <w:b/>
          <w:bCs/>
          <w:noProof/>
        </w:rPr>
        <w:t xml:space="preserve">Shower </w:t>
      </w:r>
      <w:r w:rsidR="00E468D1">
        <w:rPr>
          <w:b/>
          <w:bCs/>
          <w:noProof/>
        </w:rPr>
        <w:t xml:space="preserve">and put on clean clothing </w:t>
      </w:r>
      <w:r w:rsidRPr="00D96742">
        <w:rPr>
          <w:b/>
          <w:bCs/>
          <w:noProof/>
        </w:rPr>
        <w:t>after spending time outdoors.</w:t>
      </w:r>
      <w:r>
        <w:rPr>
          <w:noProof/>
        </w:rPr>
        <w:t xml:space="preserve"> After playing or working outdoors, pollen may be stuck to your clothes, hair and skin, which can </w:t>
      </w:r>
      <w:r w:rsidR="00013DC4">
        <w:rPr>
          <w:noProof/>
        </w:rPr>
        <w:t>irritate</w:t>
      </w:r>
      <w:r w:rsidR="004C312B">
        <w:rPr>
          <w:noProof/>
        </w:rPr>
        <w:t xml:space="preserve"> your allergies</w:t>
      </w:r>
      <w:r>
        <w:rPr>
          <w:noProof/>
        </w:rPr>
        <w:t>.</w:t>
      </w:r>
    </w:p>
    <w:p w14:paraId="482B94F2" w14:textId="77777777" w:rsidR="00531E79" w:rsidRDefault="00090BA4" w:rsidP="00D8256D">
      <w:pPr>
        <w:pStyle w:val="ListParagraph"/>
        <w:rPr>
          <w:noProof/>
        </w:rPr>
      </w:pPr>
      <w:r>
        <w:rPr>
          <w:b/>
          <w:bCs/>
          <w:noProof/>
        </w:rPr>
        <w:t>Bathe pets often.</w:t>
      </w:r>
      <w:r>
        <w:rPr>
          <w:noProof/>
        </w:rPr>
        <w:t xml:space="preserve"> </w:t>
      </w:r>
      <w:r w:rsidR="00D8256D">
        <w:rPr>
          <w:noProof/>
        </w:rPr>
        <w:t>If you</w:t>
      </w:r>
      <w:r>
        <w:rPr>
          <w:noProof/>
        </w:rPr>
        <w:t>r</w:t>
      </w:r>
      <w:r w:rsidR="00D8256D">
        <w:rPr>
          <w:noProof/>
        </w:rPr>
        <w:t xml:space="preserve"> pets go </w:t>
      </w:r>
      <w:r>
        <w:rPr>
          <w:noProof/>
        </w:rPr>
        <w:t xml:space="preserve">inside and </w:t>
      </w:r>
      <w:r w:rsidR="00D8256D">
        <w:rPr>
          <w:noProof/>
        </w:rPr>
        <w:t xml:space="preserve">outside, </w:t>
      </w:r>
      <w:r w:rsidR="005A74A4">
        <w:rPr>
          <w:noProof/>
        </w:rPr>
        <w:t>they are likely tracking in pollen on their coats. Bathe</w:t>
      </w:r>
      <w:r w:rsidR="00D8256D">
        <w:rPr>
          <w:noProof/>
        </w:rPr>
        <w:t xml:space="preserve"> them weekly</w:t>
      </w:r>
      <w:r w:rsidR="005A74A4">
        <w:rPr>
          <w:noProof/>
        </w:rPr>
        <w:t xml:space="preserve">, </w:t>
      </w:r>
      <w:r w:rsidR="00137331">
        <w:rPr>
          <w:noProof/>
        </w:rPr>
        <w:t xml:space="preserve">especially after spending a </w:t>
      </w:r>
      <w:r w:rsidR="005A74A4">
        <w:rPr>
          <w:noProof/>
        </w:rPr>
        <w:t>lengthy time outdoors.</w:t>
      </w:r>
    </w:p>
    <w:p w14:paraId="4AFDD4A4" w14:textId="77777777" w:rsidR="00097438" w:rsidRDefault="00090BA4" w:rsidP="00097438">
      <w:pPr>
        <w:pStyle w:val="ListParagraph"/>
      </w:pPr>
      <w:r w:rsidRPr="000F6233">
        <w:rPr>
          <w:b/>
          <w:bCs/>
        </w:rPr>
        <w:t>Wash bedding weekly in hot water.</w:t>
      </w:r>
      <w:r w:rsidR="00D420D4">
        <w:t xml:space="preserve"> </w:t>
      </w:r>
      <w:r w:rsidR="00D420D4" w:rsidRPr="00D420D4">
        <w:t xml:space="preserve">Pollen can settle </w:t>
      </w:r>
      <w:r w:rsidR="000F6233">
        <w:t>on</w:t>
      </w:r>
      <w:r w:rsidR="00D420D4" w:rsidRPr="00D420D4">
        <w:t xml:space="preserve"> sheets and blankets, triggering allergy symptoms at bedtime and disrupting your rest.</w:t>
      </w:r>
    </w:p>
    <w:p w14:paraId="06D3716C" w14:textId="77777777" w:rsidR="00097438" w:rsidRDefault="00090BA4" w:rsidP="00097438">
      <w:pPr>
        <w:pStyle w:val="ListParagraph"/>
      </w:pPr>
      <w:r w:rsidRPr="004F211A">
        <w:rPr>
          <w:b/>
          <w:bCs/>
        </w:rPr>
        <w:t>Vacuum regularly.</w:t>
      </w:r>
      <w:r>
        <w:t xml:space="preserve"> </w:t>
      </w:r>
      <w:r w:rsidR="00B04FE9">
        <w:t>When pollen levels are high, v</w:t>
      </w:r>
      <w:r w:rsidR="00592BFC" w:rsidRPr="00592BFC">
        <w:t xml:space="preserve">acuum </w:t>
      </w:r>
      <w:r w:rsidR="000C0083">
        <w:t xml:space="preserve">floors </w:t>
      </w:r>
      <w:r w:rsidR="00592BFC" w:rsidRPr="00592BFC">
        <w:t>at least once a week.</w:t>
      </w:r>
      <w:r w:rsidR="00592BFC">
        <w:t xml:space="preserve"> </w:t>
      </w:r>
      <w:r w:rsidR="000C0083">
        <w:t>It’s also best to use a</w:t>
      </w:r>
      <w:r>
        <w:t xml:space="preserve"> vacuum </w:t>
      </w:r>
      <w:r w:rsidR="000C0083">
        <w:t>with</w:t>
      </w:r>
      <w:r>
        <w:t xml:space="preserve"> a HEPA filter.</w:t>
      </w:r>
    </w:p>
    <w:p w14:paraId="78B2E78A" w14:textId="77777777" w:rsidR="0015288D" w:rsidRDefault="00090BA4" w:rsidP="00443096">
      <w:r w:rsidRPr="0015288D">
        <w:t>For many people, avoiding allergens and using over-the-counter medications are enough to ease their allergy symptoms. Talk to your doctor if your symptoms remain bothersome</w:t>
      </w:r>
      <w:r w:rsidR="004C312B">
        <w:t xml:space="preserve">; </w:t>
      </w:r>
      <w:r w:rsidR="00F12534">
        <w:t>they can provide guidance on alternative treatments.</w:t>
      </w:r>
    </w:p>
    <w:p w14:paraId="026998E4" w14:textId="77777777" w:rsidR="00BB589F" w:rsidRDefault="00BB589F" w:rsidP="00443096"/>
    <w:p w14:paraId="281B0AC4" w14:textId="77777777" w:rsidR="00097438" w:rsidRDefault="00097438" w:rsidP="00443096">
      <w:pPr>
        <w:sectPr w:rsidR="00097438" w:rsidSect="00CE0685">
          <w:headerReference w:type="default" r:id="rId12"/>
          <w:footerReference w:type="default" r:id="rId13"/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3078D3ED" w14:textId="77777777" w:rsidR="00287CD1" w:rsidRPr="00287CD1" w:rsidRDefault="00090BA4" w:rsidP="00287CD1">
      <w:pPr>
        <w:pStyle w:val="Heading1"/>
      </w:pPr>
      <w:r>
        <w:t xml:space="preserve">Creative Ways to </w:t>
      </w:r>
      <w:r>
        <w:br/>
        <w:t>Take More Steps</w:t>
      </w:r>
    </w:p>
    <w:p w14:paraId="266709F5" w14:textId="77777777" w:rsidR="00761011" w:rsidRPr="00761011" w:rsidRDefault="00761011" w:rsidP="00761011">
      <w:pPr>
        <w:sectPr w:rsidR="00761011" w:rsidRPr="00761011" w:rsidSect="00433591">
          <w:pgSz w:w="12240" w:h="15840"/>
          <w:pgMar w:top="720" w:right="720" w:bottom="720" w:left="720" w:header="0" w:footer="720" w:gutter="0"/>
          <w:cols w:space="432"/>
          <w:docGrid w:linePitch="360"/>
        </w:sectPr>
      </w:pPr>
    </w:p>
    <w:p w14:paraId="59F5D431" w14:textId="77777777" w:rsidR="00795D68" w:rsidRDefault="00090BA4" w:rsidP="00FF7AE7">
      <w:pPr>
        <w:spacing w:after="160"/>
      </w:pPr>
      <w:r w:rsidRPr="00445A35">
        <w:t>Walking is one of the most accessible forms of exercise</w:t>
      </w:r>
      <w:r w:rsidR="004C312B">
        <w:t>. I</w:t>
      </w:r>
      <w:r w:rsidRPr="00445A35">
        <w:t xml:space="preserve">ts benefits extend </w:t>
      </w:r>
      <w:r w:rsidRPr="00445A35">
        <w:t>beyond physical health</w:t>
      </w:r>
      <w:r w:rsidR="004C312B">
        <w:t xml:space="preserve">, as it </w:t>
      </w:r>
      <w:r w:rsidRPr="00445A35">
        <w:t>can</w:t>
      </w:r>
      <w:r w:rsidR="004C312B">
        <w:t xml:space="preserve"> also</w:t>
      </w:r>
      <w:r w:rsidRPr="00445A35">
        <w:t xml:space="preserve"> boost your mood</w:t>
      </w:r>
      <w:r w:rsidR="003E13C3">
        <w:t xml:space="preserve"> and</w:t>
      </w:r>
      <w:r w:rsidRPr="00445A35">
        <w:t xml:space="preserve"> help with mental clarity.</w:t>
      </w:r>
      <w:r w:rsidR="003E13C3">
        <w:t xml:space="preserve"> </w:t>
      </w:r>
      <w:r w:rsidRPr="00445A35">
        <w:t xml:space="preserve">Whether new to fitness or just looking to increase your daily </w:t>
      </w:r>
      <w:r>
        <w:t>movement</w:t>
      </w:r>
      <w:r w:rsidRPr="00445A35">
        <w:t>, walking offers an easy and effective way to improve your well-being. However</w:t>
      </w:r>
      <w:r w:rsidR="00013DC4">
        <w:t>,</w:t>
      </w:r>
      <w:r w:rsidRPr="00445A35">
        <w:t xml:space="preserve"> </w:t>
      </w:r>
      <w:r w:rsidR="008A3076">
        <w:t>finding the time or motivation to walk more often can be challenging</w:t>
      </w:r>
      <w:r w:rsidRPr="00445A35">
        <w:t xml:space="preserve">. Here are some creative and fun ways to </w:t>
      </w:r>
      <w:r w:rsidR="004067A7">
        <w:t>get more steps in:</w:t>
      </w:r>
    </w:p>
    <w:p w14:paraId="46DA53FC" w14:textId="77777777" w:rsidR="00D87BF8" w:rsidRDefault="00090BA4" w:rsidP="00D87BF8">
      <w:pPr>
        <w:pStyle w:val="ListParagraph"/>
      </w:pPr>
      <w:r w:rsidRPr="004067A7">
        <w:rPr>
          <w:b/>
          <w:bCs/>
        </w:rPr>
        <w:t>The 6-6-6 method</w:t>
      </w:r>
      <w:r>
        <w:t>—</w:t>
      </w:r>
      <w:r w:rsidRPr="00D87BF8">
        <w:t xml:space="preserve">One version </w:t>
      </w:r>
      <w:r>
        <w:t xml:space="preserve">of this challenge </w:t>
      </w:r>
      <w:r w:rsidRPr="00D87BF8">
        <w:t>involves walking for 60 minutes at 6 a.m. and 6 p.m. daily,</w:t>
      </w:r>
      <w:r>
        <w:t xml:space="preserve"> with a suggested</w:t>
      </w:r>
      <w:r w:rsidRPr="00D87BF8">
        <w:t xml:space="preserve"> </w:t>
      </w:r>
      <w:r w:rsidR="004C312B">
        <w:t>six</w:t>
      </w:r>
      <w:r w:rsidRPr="00D87BF8">
        <w:t xml:space="preserve">-minute </w:t>
      </w:r>
      <w:r>
        <w:t xml:space="preserve">warm-up and </w:t>
      </w:r>
      <w:r w:rsidR="004C312B">
        <w:t>six</w:t>
      </w:r>
      <w:r>
        <w:t>-minute cool-down</w:t>
      </w:r>
      <w:r w:rsidRPr="00D87BF8">
        <w:t>.</w:t>
      </w:r>
      <w:r>
        <w:t xml:space="preserve"> Another version is to </w:t>
      </w:r>
      <w:r w:rsidR="00D0269E" w:rsidRPr="00D0269E">
        <w:t xml:space="preserve">walk for </w:t>
      </w:r>
      <w:r w:rsidR="004C312B">
        <w:t>six</w:t>
      </w:r>
      <w:r w:rsidR="004C312B" w:rsidRPr="00D0269E">
        <w:t xml:space="preserve"> </w:t>
      </w:r>
      <w:r w:rsidR="00D0269E" w:rsidRPr="00D0269E">
        <w:t xml:space="preserve">minutes </w:t>
      </w:r>
      <w:r w:rsidR="004C312B">
        <w:t>six</w:t>
      </w:r>
      <w:r w:rsidR="004C312B" w:rsidRPr="00D0269E">
        <w:t xml:space="preserve"> </w:t>
      </w:r>
      <w:r w:rsidR="00D0269E" w:rsidRPr="00D0269E">
        <w:t>times a day</w:t>
      </w:r>
      <w:r w:rsidR="004C312B">
        <w:t xml:space="preserve"> for</w:t>
      </w:r>
      <w:r w:rsidR="00D0269E" w:rsidRPr="00D0269E">
        <w:t xml:space="preserve"> </w:t>
      </w:r>
      <w:r w:rsidR="004C312B">
        <w:t>six</w:t>
      </w:r>
      <w:r w:rsidR="004C312B" w:rsidRPr="00D0269E">
        <w:t xml:space="preserve"> </w:t>
      </w:r>
      <w:r w:rsidR="00D0269E" w:rsidRPr="00D0269E">
        <w:t>days a week</w:t>
      </w:r>
      <w:r w:rsidR="008B57C4">
        <w:t xml:space="preserve"> to fit in more movement during the day.</w:t>
      </w:r>
    </w:p>
    <w:p w14:paraId="40D4D1E0" w14:textId="77777777" w:rsidR="004F7E13" w:rsidRDefault="00090BA4" w:rsidP="00AF0FAD">
      <w:pPr>
        <w:pStyle w:val="ListParagraph"/>
      </w:pPr>
      <w:r w:rsidRPr="004F7E13">
        <w:rPr>
          <w:b/>
          <w:bCs/>
        </w:rPr>
        <w:t xml:space="preserve">The 12-3-30 </w:t>
      </w:r>
      <w:r w:rsidR="00A77D79">
        <w:rPr>
          <w:b/>
          <w:bCs/>
        </w:rPr>
        <w:t>workout</w:t>
      </w:r>
      <w:r>
        <w:t>—</w:t>
      </w:r>
      <w:r w:rsidR="008B57C4">
        <w:t xml:space="preserve">Set a treadmill </w:t>
      </w:r>
      <w:r>
        <w:t>at a 12% incline</w:t>
      </w:r>
      <w:r w:rsidR="008B57C4">
        <w:t xml:space="preserve"> and </w:t>
      </w:r>
      <w:r>
        <w:t xml:space="preserve">3 </w:t>
      </w:r>
      <w:r w:rsidR="004C312B">
        <w:t>mph</w:t>
      </w:r>
      <w:r>
        <w:t xml:space="preserve"> and walk for 30 minutes. </w:t>
      </w:r>
      <w:r w:rsidR="00DD54A0">
        <w:t>Incline walking</w:t>
      </w:r>
      <w:r>
        <w:t xml:space="preserve"> adds intensity to your walk to help boost calorie burn and muscle engagement. If you take </w:t>
      </w:r>
      <w:r w:rsidR="004C312B">
        <w:t xml:space="preserve">a </w:t>
      </w:r>
      <w:r w:rsidR="00E71487">
        <w:t>walk</w:t>
      </w:r>
      <w:r>
        <w:t xml:space="preserve"> outdoors</w:t>
      </w:r>
      <w:r w:rsidR="00DD54A0">
        <w:t xml:space="preserve"> instead</w:t>
      </w:r>
      <w:r>
        <w:t xml:space="preserve">, </w:t>
      </w:r>
      <w:r w:rsidR="00812A78">
        <w:t>use</w:t>
      </w:r>
      <w:r>
        <w:t xml:space="preserve"> hilly routes or </w:t>
      </w:r>
      <w:r w:rsidR="00DD54A0">
        <w:t>find</w:t>
      </w:r>
      <w:r>
        <w:t xml:space="preserve"> stairs.</w:t>
      </w:r>
    </w:p>
    <w:p w14:paraId="3F84445C" w14:textId="77777777" w:rsidR="00C96DFF" w:rsidRDefault="00090BA4" w:rsidP="00C96DFF">
      <w:pPr>
        <w:pStyle w:val="ListParagraph"/>
      </w:pPr>
      <w:r w:rsidRPr="004067A7">
        <w:rPr>
          <w:b/>
          <w:bCs/>
        </w:rPr>
        <w:t>A</w:t>
      </w:r>
      <w:r>
        <w:rPr>
          <w:b/>
          <w:bCs/>
        </w:rPr>
        <w:t>n a</w:t>
      </w:r>
      <w:r w:rsidRPr="004067A7">
        <w:rPr>
          <w:b/>
          <w:bCs/>
        </w:rPr>
        <w:t>ctive (or fake) commute</w:t>
      </w:r>
      <w:r>
        <w:t>—</w:t>
      </w:r>
      <w:r w:rsidR="00D87BF8">
        <w:t xml:space="preserve">If you’re a remote worker, you could take a 10-minute walk in the morning or stroll after work. </w:t>
      </w:r>
      <w:r>
        <w:t xml:space="preserve">The point of a fake commute is to use the time </w:t>
      </w:r>
      <w:r w:rsidR="00D87BF8">
        <w:t>that’d</w:t>
      </w:r>
      <w:r>
        <w:t xml:space="preserve"> normally be </w:t>
      </w:r>
      <w:r w:rsidR="00D87BF8">
        <w:t>spent commuting to an office</w:t>
      </w:r>
      <w:r>
        <w:t xml:space="preserve"> and use it </w:t>
      </w:r>
      <w:r w:rsidR="00D87BF8">
        <w:t>to make the day more active.</w:t>
      </w:r>
    </w:p>
    <w:p w14:paraId="503F49EC" w14:textId="77777777" w:rsidR="004067A7" w:rsidRDefault="00090BA4" w:rsidP="00AF0FAD">
      <w:pPr>
        <w:pStyle w:val="ListParagraph"/>
      </w:pPr>
      <w:r w:rsidRPr="004F7E13">
        <w:rPr>
          <w:b/>
          <w:bCs/>
        </w:rPr>
        <w:t>Walk</w:t>
      </w:r>
      <w:r w:rsidR="0084493A">
        <w:rPr>
          <w:b/>
          <w:bCs/>
        </w:rPr>
        <w:t>ing</w:t>
      </w:r>
      <w:r w:rsidRPr="004F7E13">
        <w:rPr>
          <w:b/>
          <w:bCs/>
        </w:rPr>
        <w:t xml:space="preserve"> in place</w:t>
      </w:r>
      <w:r>
        <w:t xml:space="preserve">—You can do this </w:t>
      </w:r>
      <w:r w:rsidR="004F7E13">
        <w:t>anywhere</w:t>
      </w:r>
      <w:r w:rsidR="00C96DFF">
        <w:t>: while watching TV, during a phone call or while waiting for something. For an extra challenge, try adding variations like marching, high knees or using light hand weights</w:t>
      </w:r>
      <w:r>
        <w:t>.</w:t>
      </w:r>
    </w:p>
    <w:p w14:paraId="2703CE09" w14:textId="77777777" w:rsidR="00B95697" w:rsidRDefault="00090BA4" w:rsidP="00FF7AE7">
      <w:pPr>
        <w:spacing w:after="480"/>
        <w:sectPr w:rsidR="00B95697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  <w:r w:rsidRPr="00B95697">
        <w:t>Walking is one of the easiest ways to improve your health and well-being</w:t>
      </w:r>
      <w:r w:rsidR="0014199C">
        <w:t>; these</w:t>
      </w:r>
      <w:r w:rsidRPr="00B95697">
        <w:t xml:space="preserve"> creative strategies can help make it a regular part of your lifestyle. </w:t>
      </w:r>
      <w:r>
        <w:t>Talk to your doctor and discuss what works best for you to learn more about creating an active routine</w:t>
      </w:r>
      <w:r w:rsidRPr="00B95697">
        <w:t>.</w:t>
      </w:r>
    </w:p>
    <w:p w14:paraId="5803E6F1" w14:textId="77777777" w:rsidR="0064764D" w:rsidRDefault="00090BA4" w:rsidP="00FF7AE7">
      <w:pPr>
        <w:pStyle w:val="Heading1"/>
        <w:spacing w:before="480"/>
      </w:pPr>
      <w:r>
        <w:t xml:space="preserve">The Impact of </w:t>
      </w:r>
      <w:r>
        <w:br/>
        <w:t>Chronic Stress</w:t>
      </w:r>
    </w:p>
    <w:p w14:paraId="28BF83D1" w14:textId="77777777" w:rsidR="0064764D" w:rsidRPr="0064764D" w:rsidRDefault="0064764D" w:rsidP="0064764D">
      <w:pPr>
        <w:sectPr w:rsidR="0064764D" w:rsidRPr="0064764D" w:rsidSect="0064764D">
          <w:type w:val="continuous"/>
          <w:pgSz w:w="12240" w:h="15840"/>
          <w:pgMar w:top="1152" w:right="720" w:bottom="720" w:left="720" w:header="0" w:footer="720" w:gutter="0"/>
          <w:cols w:space="432"/>
          <w:docGrid w:linePitch="360"/>
        </w:sectPr>
      </w:pPr>
    </w:p>
    <w:p w14:paraId="5630C1B7" w14:textId="77777777" w:rsidR="00597F4D" w:rsidRDefault="00090BA4" w:rsidP="004165BC">
      <w:pPr>
        <w:spacing w:after="160"/>
      </w:pPr>
      <w:r>
        <w:t>Stress is defined</w:t>
      </w:r>
      <w:r w:rsidR="004165BC">
        <w:t xml:space="preserve"> </w:t>
      </w:r>
      <w:r w:rsidR="00405724">
        <w:t>a</w:t>
      </w:r>
      <w:r w:rsidR="004165BC">
        <w:t xml:space="preserve">s a “state of worry or mental tension” often brought on by a difficult situation. </w:t>
      </w:r>
      <w:r>
        <w:t>It’s</w:t>
      </w:r>
      <w:r w:rsidR="004165BC">
        <w:t xml:space="preserve"> a natural reaction to perceived threats</w:t>
      </w:r>
      <w:r w:rsidR="00405724">
        <w:t>.</w:t>
      </w:r>
      <w:r w:rsidR="005C7E19">
        <w:t xml:space="preserve"> </w:t>
      </w:r>
      <w:r>
        <w:t xml:space="preserve">Stress </w:t>
      </w:r>
      <w:r w:rsidR="00405724">
        <w:t>can be a good thing in small doses; it’s the body’s way of handling sudden demands and challenges.</w:t>
      </w:r>
    </w:p>
    <w:p w14:paraId="27846CB0" w14:textId="77777777" w:rsidR="0084493A" w:rsidRDefault="00090BA4" w:rsidP="00597F4D">
      <w:pPr>
        <w:pStyle w:val="CalloutBox"/>
      </w:pPr>
      <w:r>
        <w:t xml:space="preserve">Stress </w:t>
      </w:r>
      <w:r>
        <w:t>responses can enhance your focus, increase energy and promote quick responses. However, frequent and long-term chronic stress can negatively impact your health.</w:t>
      </w:r>
    </w:p>
    <w:p w14:paraId="1E4A624C" w14:textId="77777777" w:rsidR="00BF3E2C" w:rsidRDefault="00090BA4" w:rsidP="00597F4D">
      <w:r>
        <w:t xml:space="preserve">Stress triggers are deeply personal, and each person experiences </w:t>
      </w:r>
      <w:r w:rsidR="004C312B">
        <w:t xml:space="preserve">this feeling </w:t>
      </w:r>
      <w:r>
        <w:t xml:space="preserve">differently. While stress is a normal part of life that will come and go as you navigate various life circumstances (e.g., getting a new job or presenting a project), chronic stress is different. It’s characterized by prolonged and constant feelings of pressure and anxiety. </w:t>
      </w:r>
      <w:r w:rsidR="00597F4D" w:rsidRPr="0084493A">
        <w:t>Chronic stress can contribute to feelings of anxiety and depression, issues with high blood pressure, a weakened immune system, sleep disturbances and digestive issues.</w:t>
      </w:r>
      <w:r w:rsidR="00597F4D">
        <w:t xml:space="preserve"> </w:t>
      </w:r>
      <w:r>
        <w:t>Chronic stress, if left unchecked, can have a long-last</w:t>
      </w:r>
      <w:r>
        <w:t>ing impact on your physical and mental well-being.</w:t>
      </w:r>
    </w:p>
    <w:p w14:paraId="26A9C697" w14:textId="77777777" w:rsidR="00073619" w:rsidRDefault="00090BA4" w:rsidP="00597F4D">
      <w:pPr>
        <w:spacing w:after="160"/>
      </w:pPr>
      <w:r w:rsidRPr="00BF3E2C">
        <w:t>If you’re experiencing symptoms of chronic stress, reach out to your health care provider or employee assistance program for guidance and support.</w:t>
      </w:r>
    </w:p>
    <w:p w14:paraId="5A34658C" w14:textId="77777777" w:rsidR="004E34FA" w:rsidRDefault="004E34FA" w:rsidP="00A83A7D">
      <w:pPr>
        <w:sectPr w:rsidR="004E34FA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27288BC5" w14:textId="77777777" w:rsidR="007E6B4C" w:rsidRDefault="00090BA4" w:rsidP="00EF58CA">
      <w:pPr>
        <w:pStyle w:val="Heading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D60F07" wp14:editId="2B4924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445" cy="1854835"/>
            <wp:effectExtent l="0" t="0" r="1905" b="0"/>
            <wp:wrapNone/>
            <wp:docPr id="611086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8660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CD">
        <w:rPr>
          <w:noProof/>
        </w:rPr>
        <mc:AlternateContent>
          <mc:Choice Requires="wps">
            <w:drawing>
              <wp:anchor distT="1371600" distB="45720" distL="114300" distR="114300" simplePos="0" relativeHeight="251659264" behindDoc="0" locked="0" layoutInCell="1" allowOverlap="1" wp14:anchorId="0F89DB90" wp14:editId="36B8DF2E">
                <wp:simplePos x="0" y="0"/>
                <wp:positionH relativeFrom="column">
                  <wp:posOffset>-89065</wp:posOffset>
                </wp:positionH>
                <wp:positionV relativeFrom="page">
                  <wp:posOffset>1389413</wp:posOffset>
                </wp:positionV>
                <wp:extent cx="6692900" cy="1156335"/>
                <wp:effectExtent l="0" t="0" r="0" b="571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75DE" w14:textId="77777777" w:rsidR="00EF58CA" w:rsidRDefault="00090BA4" w:rsidP="00EF58CA">
                            <w:pPr>
                              <w:pStyle w:val="RecipeTitle"/>
                            </w:pPr>
                            <w:r>
                              <w:t xml:space="preserve">Spring Vegetable </w:t>
                            </w:r>
                            <w:r>
                              <w:br/>
                              <w:t>Saute</w:t>
                            </w:r>
                          </w:p>
                          <w:p w14:paraId="78FA89D4" w14:textId="77777777" w:rsidR="003734B2" w:rsidRDefault="00090BA4" w:rsidP="003734B2">
                            <w:pPr>
                              <w:pStyle w:val="RecipeServingsLine"/>
                            </w:pPr>
                            <w:r>
                              <w:t>Makes</w:t>
                            </w:r>
                            <w:r w:rsidR="0031317F">
                              <w:t>:</w:t>
                            </w:r>
                            <w:r>
                              <w:t xml:space="preserve"> </w:t>
                            </w:r>
                            <w:r w:rsidR="00F55C6F">
                              <w:t>4</w:t>
                            </w:r>
                            <w:r>
                              <w:t xml:space="preserve"> </w:t>
                            </w:r>
                            <w:r w:rsidR="00E82D0B">
                              <w:t>s</w:t>
                            </w:r>
                            <w:r>
                              <w:t>ervings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width:527pt;height:91.05pt;margin-top:109.4pt;margin-left:-7pt;mso-height-percent:0;mso-height-relative:margin;mso-position-vertical-relative:page;mso-width-percent:0;mso-width-relative:margin;mso-wrap-distance-bottom:3.6pt;mso-wrap-distance-left:9pt;mso-wrap-distance-right:9pt;mso-wrap-distance-top:108pt;mso-wrap-style:square;position:absolute;v-text-anchor:top;visibility:visible;z-index:251660288" filled="f" stroked="f">
                <v:textbox>
                  <w:txbxContent>
                    <w:p w:rsidR="00EF58CA" w:rsidP="00EF58CA" w14:paraId="59591195" w14:textId="28626111">
                      <w:pPr>
                        <w:pStyle w:val="RecipeTitle"/>
                      </w:pPr>
                      <w:r>
                        <w:t xml:space="preserve">Spring Vegetable </w:t>
                      </w:r>
                      <w:r>
                        <w:br/>
                      </w:r>
                      <w:r>
                        <w:t>Saute</w:t>
                      </w:r>
                    </w:p>
                    <w:p w:rsidR="003734B2" w:rsidP="003734B2" w14:paraId="490468FB" w14:textId="091E49D7">
                      <w:pPr>
                        <w:pStyle w:val="RecipeServingsLine"/>
                      </w:pPr>
                      <w:r>
                        <w:t>Makes</w:t>
                      </w:r>
                      <w:r w:rsidR="0031317F">
                        <w:t>:</w:t>
                      </w:r>
                      <w:r>
                        <w:t xml:space="preserve"> </w:t>
                      </w:r>
                      <w:r w:rsidR="00F55C6F">
                        <w:t>4</w:t>
                      </w:r>
                      <w:r>
                        <w:t xml:space="preserve"> </w:t>
                      </w:r>
                      <w:r w:rsidR="00E82D0B">
                        <w:t>s</w:t>
                      </w:r>
                      <w:r>
                        <w:t>ervings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0772" w:rsidRPr="00DC0772">
        <w:t>In</w:t>
      </w:r>
      <w:r w:rsidR="00DC0772" w:rsidRPr="00B44B2C">
        <w:t>gre</w:t>
      </w:r>
      <w:r w:rsidR="00DC0772" w:rsidRPr="00DC0772">
        <w:t>dients</w:t>
      </w:r>
    </w:p>
    <w:p w14:paraId="5986CB39" w14:textId="77777777" w:rsidR="000872DD" w:rsidRDefault="00090BA4" w:rsidP="000872DD">
      <w:pPr>
        <w:pStyle w:val="ListParagraph"/>
      </w:pPr>
      <w:r>
        <w:t>1 tsp. olive oil</w:t>
      </w:r>
    </w:p>
    <w:p w14:paraId="232F2E90" w14:textId="77777777" w:rsidR="000872DD" w:rsidRDefault="00090BA4" w:rsidP="000872DD">
      <w:pPr>
        <w:pStyle w:val="ListParagraph"/>
      </w:pPr>
      <w:r>
        <w:t>½ cup sweet onion (sliced)</w:t>
      </w:r>
    </w:p>
    <w:p w14:paraId="641A1085" w14:textId="77777777" w:rsidR="000872DD" w:rsidRDefault="00090BA4" w:rsidP="000872DD">
      <w:pPr>
        <w:pStyle w:val="ListParagraph"/>
      </w:pPr>
      <w:r>
        <w:t>1 garlic clove (finely chopped)</w:t>
      </w:r>
    </w:p>
    <w:p w14:paraId="56F89FB9" w14:textId="77777777" w:rsidR="000872DD" w:rsidRDefault="00090BA4" w:rsidP="000872DD">
      <w:pPr>
        <w:pStyle w:val="ListParagraph"/>
      </w:pPr>
      <w:r>
        <w:t>3</w:t>
      </w:r>
      <w:r w:rsidR="00EB1C4E">
        <w:t xml:space="preserve"> tiny</w:t>
      </w:r>
      <w:r>
        <w:t xml:space="preserve"> new potatoes (</w:t>
      </w:r>
      <w:r w:rsidR="00EB1C4E">
        <w:t>q</w:t>
      </w:r>
      <w:r>
        <w:t>uartered)</w:t>
      </w:r>
    </w:p>
    <w:p w14:paraId="1B145B25" w14:textId="77777777" w:rsidR="000872DD" w:rsidRDefault="00090BA4" w:rsidP="000872DD">
      <w:pPr>
        <w:pStyle w:val="ListParagraph"/>
      </w:pPr>
      <w:r>
        <w:t>¾ cup carrot (sliced)</w:t>
      </w:r>
    </w:p>
    <w:p w14:paraId="76F9533C" w14:textId="77777777" w:rsidR="000872DD" w:rsidRDefault="00090BA4" w:rsidP="000872DD">
      <w:pPr>
        <w:pStyle w:val="ListParagraph"/>
      </w:pPr>
      <w:r>
        <w:t>¾ cup asparagus pieces</w:t>
      </w:r>
    </w:p>
    <w:p w14:paraId="55FB18DC" w14:textId="77777777" w:rsidR="000872DD" w:rsidRDefault="00090BA4" w:rsidP="000872DD">
      <w:pPr>
        <w:pStyle w:val="ListParagraph"/>
      </w:pPr>
      <w:r>
        <w:t>¾ cup sugar snap peas or green beans</w:t>
      </w:r>
    </w:p>
    <w:p w14:paraId="1CF597B3" w14:textId="77777777" w:rsidR="000872DD" w:rsidRDefault="00090BA4" w:rsidP="000872DD">
      <w:pPr>
        <w:pStyle w:val="ListParagraph"/>
      </w:pPr>
      <w:r>
        <w:t>½ cup radishes (quartered)</w:t>
      </w:r>
    </w:p>
    <w:p w14:paraId="14C97776" w14:textId="77777777" w:rsidR="000872DD" w:rsidRDefault="00090BA4" w:rsidP="000872DD">
      <w:pPr>
        <w:pStyle w:val="ListParagraph"/>
      </w:pPr>
      <w:r>
        <w:t>¼ tsp. salt</w:t>
      </w:r>
    </w:p>
    <w:p w14:paraId="0FF89DA5" w14:textId="77777777" w:rsidR="000872DD" w:rsidRDefault="00090BA4" w:rsidP="000872DD">
      <w:pPr>
        <w:pStyle w:val="ListParagraph"/>
      </w:pPr>
      <w:r>
        <w:t>¼ tsp. black pepper</w:t>
      </w:r>
    </w:p>
    <w:p w14:paraId="4FC48A1F" w14:textId="77777777" w:rsidR="000872DD" w:rsidRDefault="00090BA4" w:rsidP="000872DD">
      <w:pPr>
        <w:pStyle w:val="ListParagraph"/>
      </w:pPr>
      <w:r>
        <w:t>½ tsp.</w:t>
      </w:r>
      <w:r w:rsidR="00EB1C4E">
        <w:t xml:space="preserve"> dried</w:t>
      </w:r>
      <w:r>
        <w:t xml:space="preserve"> dill</w:t>
      </w:r>
    </w:p>
    <w:p w14:paraId="41F3B688" w14:textId="77777777" w:rsidR="000872DD" w:rsidRDefault="000872DD" w:rsidP="00EB1C4E"/>
    <w:p w14:paraId="3DAE4F21" w14:textId="77777777" w:rsidR="00C50BD1" w:rsidRDefault="00090BA4" w:rsidP="004C0596">
      <w:pPr>
        <w:pStyle w:val="NutritionalInfoHeading"/>
      </w:pPr>
      <w:r>
        <w:t>Nutritional Information</w:t>
      </w:r>
    </w:p>
    <w:p w14:paraId="631E8904" w14:textId="77777777" w:rsidR="00C50BD1" w:rsidRDefault="00090BA4" w:rsidP="00E610B0">
      <w:pPr>
        <w:pStyle w:val="RecipeServingsLine"/>
      </w:pPr>
      <w:r>
        <w:t>(per serving)</w:t>
      </w:r>
    </w:p>
    <w:p w14:paraId="257B4B1A" w14:textId="77777777" w:rsidR="00C50BD1" w:rsidRDefault="00090BA4" w:rsidP="00786F9B">
      <w:pPr>
        <w:pStyle w:val="NutritionalInfo"/>
      </w:pPr>
      <w:r>
        <w:t>Tot</w:t>
      </w:r>
      <w:r w:rsidRPr="004C0596">
        <w:t>al cal</w:t>
      </w:r>
      <w:r>
        <w:t>ories</w:t>
      </w:r>
      <w:r>
        <w:tab/>
      </w:r>
      <w:r w:rsidR="00EB1C4E">
        <w:t>138</w:t>
      </w:r>
    </w:p>
    <w:p w14:paraId="05FCE676" w14:textId="77777777" w:rsidR="00C50BD1" w:rsidRDefault="00090BA4" w:rsidP="00786F9B">
      <w:pPr>
        <w:pStyle w:val="NutritionalInfo"/>
      </w:pPr>
      <w:r>
        <w:t>Total fat</w:t>
      </w:r>
      <w:r>
        <w:tab/>
      </w:r>
      <w:r w:rsidR="00EB1C4E">
        <w:t>1</w:t>
      </w:r>
      <w:r>
        <w:t xml:space="preserve"> g</w:t>
      </w:r>
    </w:p>
    <w:p w14:paraId="5221F151" w14:textId="77777777" w:rsidR="00C50BD1" w:rsidRDefault="00090BA4" w:rsidP="00786F9B">
      <w:pPr>
        <w:pStyle w:val="NutritionalInfo"/>
      </w:pPr>
      <w:r>
        <w:t>Protein</w:t>
      </w:r>
      <w:r>
        <w:tab/>
      </w:r>
      <w:r w:rsidR="00EB1C4E">
        <w:t>4</w:t>
      </w:r>
      <w:r>
        <w:t xml:space="preserve"> g</w:t>
      </w:r>
    </w:p>
    <w:p w14:paraId="7B338FF5" w14:textId="77777777" w:rsidR="00C50BD1" w:rsidRDefault="00090BA4" w:rsidP="00786F9B">
      <w:pPr>
        <w:pStyle w:val="NutritionalInfo"/>
      </w:pPr>
      <w:r>
        <w:t>Sodium</w:t>
      </w:r>
      <w:r>
        <w:tab/>
      </w:r>
      <w:r w:rsidR="00117F20">
        <w:t>177</w:t>
      </w:r>
      <w:r>
        <w:t xml:space="preserve"> mg</w:t>
      </w:r>
    </w:p>
    <w:p w14:paraId="04269A8D" w14:textId="77777777" w:rsidR="00C50BD1" w:rsidRDefault="00090BA4" w:rsidP="00786F9B">
      <w:pPr>
        <w:pStyle w:val="NutritionalInfo"/>
      </w:pPr>
      <w:r>
        <w:t>Carbohydrate</w:t>
      </w:r>
      <w:r>
        <w:tab/>
      </w:r>
      <w:r w:rsidR="00117F20">
        <w:t>29</w:t>
      </w:r>
      <w:r>
        <w:t xml:space="preserve"> g</w:t>
      </w:r>
    </w:p>
    <w:p w14:paraId="5803C01B" w14:textId="77777777" w:rsidR="00C50BD1" w:rsidRDefault="00090BA4" w:rsidP="00786F9B">
      <w:pPr>
        <w:pStyle w:val="NutritionalInfo"/>
      </w:pPr>
      <w:r>
        <w:t>Dietary fiber</w:t>
      </w:r>
      <w:r>
        <w:tab/>
      </w:r>
      <w:r w:rsidR="00117F20">
        <w:t>5</w:t>
      </w:r>
      <w:r>
        <w:t xml:space="preserve"> g</w:t>
      </w:r>
    </w:p>
    <w:p w14:paraId="22ED9E15" w14:textId="77777777" w:rsidR="00C50BD1" w:rsidRDefault="00090BA4" w:rsidP="00786F9B">
      <w:pPr>
        <w:pStyle w:val="NutritionalInfo"/>
      </w:pPr>
      <w:r>
        <w:t>Saturated fat</w:t>
      </w:r>
      <w:r>
        <w:tab/>
      </w:r>
      <w:r w:rsidR="00117F20">
        <w:t>0</w:t>
      </w:r>
      <w:r>
        <w:t xml:space="preserve"> g</w:t>
      </w:r>
    </w:p>
    <w:p w14:paraId="10D6500B" w14:textId="77777777" w:rsidR="00A94846" w:rsidRDefault="00090BA4" w:rsidP="00D26645">
      <w:pPr>
        <w:pStyle w:val="NutritionalInfo"/>
      </w:pPr>
      <w:r>
        <w:t>Total sugars</w:t>
      </w:r>
      <w:r>
        <w:tab/>
      </w:r>
      <w:r w:rsidR="00117F20">
        <w:t>4</w:t>
      </w:r>
      <w:r>
        <w:t xml:space="preserve"> g</w:t>
      </w:r>
    </w:p>
    <w:p w14:paraId="08C96342" w14:textId="77777777" w:rsidR="006244DA" w:rsidRDefault="00090BA4" w:rsidP="00E610B0">
      <w:pPr>
        <w:pStyle w:val="RecipeServingsLine"/>
      </w:pPr>
      <w:r>
        <w:t>Source: MyPlate</w:t>
      </w:r>
    </w:p>
    <w:p w14:paraId="30F1835D" w14:textId="77777777" w:rsidR="00E67D9B" w:rsidRDefault="00090BA4" w:rsidP="0013542B">
      <w:pPr>
        <w:pStyle w:val="Heading2"/>
      </w:pPr>
      <w:r>
        <w:br w:type="column"/>
        <w:t>Preparations</w:t>
      </w:r>
    </w:p>
    <w:p w14:paraId="3C495CF4" w14:textId="77777777" w:rsidR="00117F20" w:rsidRDefault="00090BA4" w:rsidP="00117F20">
      <w:pPr>
        <w:pStyle w:val="NumberList"/>
      </w:pPr>
      <w:r>
        <w:t xml:space="preserve">Heat the oil in a skillet. Cook the onion for 2 minutes, then add the garlic and cook </w:t>
      </w:r>
      <w:r w:rsidR="0000299B">
        <w:t>for a</w:t>
      </w:r>
      <w:r>
        <w:t>nother minute</w:t>
      </w:r>
      <w:r w:rsidR="0000299B">
        <w:t>.</w:t>
      </w:r>
    </w:p>
    <w:p w14:paraId="657FD222" w14:textId="77777777" w:rsidR="00117F20" w:rsidRDefault="00090BA4" w:rsidP="00117F20">
      <w:pPr>
        <w:pStyle w:val="NumberList"/>
      </w:pPr>
      <w:r>
        <w:t>Stir in the potatoes and carrots. Cover, turn the heat to low, and cook until almost tender, about 4 minutes.</w:t>
      </w:r>
    </w:p>
    <w:p w14:paraId="73AD45DA" w14:textId="77777777" w:rsidR="00117F20" w:rsidRDefault="00090BA4" w:rsidP="00117F20">
      <w:pPr>
        <w:pStyle w:val="NumberList"/>
      </w:pPr>
      <w:r>
        <w:t>If the vegetables start to brown, add a tablespoon or two of water.</w:t>
      </w:r>
    </w:p>
    <w:p w14:paraId="595DC4CA" w14:textId="77777777" w:rsidR="00117F20" w:rsidRDefault="00090BA4" w:rsidP="00117F20">
      <w:pPr>
        <w:pStyle w:val="NumberList"/>
      </w:pPr>
      <w:r>
        <w:t xml:space="preserve">Add the asparagus, peas, radishes, salt, </w:t>
      </w:r>
      <w:r w:rsidR="00123BD2">
        <w:t xml:space="preserve">black </w:t>
      </w:r>
      <w:r>
        <w:t>pepper and dill. Cook, stirring often, until just tender</w:t>
      </w:r>
      <w:r w:rsidR="00123BD2">
        <w:t>,</w:t>
      </w:r>
      <w:r>
        <w:t xml:space="preserve"> about 4 minutes more.</w:t>
      </w:r>
    </w:p>
    <w:p w14:paraId="7D535850" w14:textId="77777777" w:rsidR="00117F20" w:rsidRPr="00714788" w:rsidRDefault="00090BA4" w:rsidP="00117F20">
      <w:pPr>
        <w:pStyle w:val="NumberList"/>
      </w:pPr>
      <w:r>
        <w:t>Serve immediately.</w:t>
      </w:r>
    </w:p>
    <w:sectPr w:rsidR="00117F20" w:rsidRPr="00714788" w:rsidSect="005D05AC">
      <w:pgSz w:w="12240" w:h="15840"/>
      <w:pgMar w:top="1152" w:right="720" w:bottom="720" w:left="720" w:header="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EA0BB" w14:textId="77777777" w:rsidR="00090BA4" w:rsidRDefault="00090BA4">
      <w:pPr>
        <w:spacing w:after="0" w:line="240" w:lineRule="auto"/>
      </w:pPr>
      <w:r>
        <w:separator/>
      </w:r>
    </w:p>
  </w:endnote>
  <w:endnote w:type="continuationSeparator" w:id="0">
    <w:p w14:paraId="1D535AB6" w14:textId="77777777" w:rsidR="00090BA4" w:rsidRDefault="00090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B5E1" w14:textId="77777777" w:rsidR="0058221A" w:rsidRPr="002E5998" w:rsidRDefault="00090BA4" w:rsidP="0058221A">
    <w:pPr>
      <w:pStyle w:val="CopyrightDisclaimer"/>
      <w:rPr>
        <w:sz w:val="14"/>
        <w:szCs w:val="14"/>
      </w:rPr>
    </w:pPr>
    <w:r w:rsidRPr="002E5998">
      <w:rPr>
        <w:sz w:val="14"/>
        <w:szCs w:val="14"/>
      </w:rPr>
      <w:t xml:space="preserve">This article is intended for informational purposes only and is not intended to be exhaustive, nor should any discussion or opinions be construed as professional advice. </w:t>
    </w:r>
    <w:r w:rsidR="002E5998">
      <w:rPr>
        <w:sz w:val="14"/>
        <w:szCs w:val="14"/>
      </w:rPr>
      <w:br/>
    </w:r>
    <w:r w:rsidRPr="002E5998">
      <w:rPr>
        <w:sz w:val="14"/>
        <w:szCs w:val="14"/>
      </w:rPr>
      <w:t>Readers should contact a health professional for appropriate advice. © 202</w:t>
    </w:r>
    <w:r w:rsidR="00660EDB">
      <w:rPr>
        <w:sz w:val="14"/>
        <w:szCs w:val="14"/>
      </w:rPr>
      <w:t>5</w:t>
    </w:r>
    <w:r w:rsidRPr="002E5998">
      <w:rPr>
        <w:sz w:val="14"/>
        <w:szCs w:val="14"/>
      </w:rPr>
      <w:t xml:space="preserve">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C2D1E" w14:textId="77777777" w:rsidR="00475315" w:rsidRDefault="0047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85455" w14:textId="77777777" w:rsidR="00090BA4" w:rsidRDefault="00090BA4">
      <w:pPr>
        <w:spacing w:after="0" w:line="240" w:lineRule="auto"/>
      </w:pPr>
      <w:r>
        <w:separator/>
      </w:r>
    </w:p>
  </w:footnote>
  <w:footnote w:type="continuationSeparator" w:id="0">
    <w:p w14:paraId="2686D56D" w14:textId="77777777" w:rsidR="00090BA4" w:rsidRDefault="00090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4BAE6" w14:textId="77777777" w:rsidR="00475315" w:rsidRDefault="00090B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86DBE" wp14:editId="6016BF2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2550" cy="1908389"/>
          <wp:effectExtent l="0" t="0" r="8255" b="0"/>
          <wp:wrapNone/>
          <wp:docPr id="20245430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543001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190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C2466"/>
    <w:multiLevelType w:val="hybridMultilevel"/>
    <w:tmpl w:val="71703E84"/>
    <w:lvl w:ilvl="0" w:tplc="9C7A6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460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30B4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22D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AE3A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1A1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526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01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E4A6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6191E"/>
    <w:multiLevelType w:val="hybridMultilevel"/>
    <w:tmpl w:val="5698924C"/>
    <w:lvl w:ilvl="0" w:tplc="F3E4371A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43BFB1"/>
      </w:rPr>
    </w:lvl>
    <w:lvl w:ilvl="1" w:tplc="5C4EAE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668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40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0C1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BE7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7A7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809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04C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D5859"/>
    <w:multiLevelType w:val="hybridMultilevel"/>
    <w:tmpl w:val="1CB00C60"/>
    <w:lvl w:ilvl="0" w:tplc="8D5A4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80BF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21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2CD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ED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ED2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E4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A4A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D45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A40E5"/>
    <w:multiLevelType w:val="hybridMultilevel"/>
    <w:tmpl w:val="2D9049B6"/>
    <w:lvl w:ilvl="0" w:tplc="DD1C24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EB2A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D23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5C4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4AF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480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98AE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4F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4EC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97392"/>
    <w:multiLevelType w:val="multilevel"/>
    <w:tmpl w:val="E5D4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4B0607"/>
    <w:multiLevelType w:val="hybridMultilevel"/>
    <w:tmpl w:val="CFCC6EFA"/>
    <w:lvl w:ilvl="0" w:tplc="71A8A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16D3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144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EA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A5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44A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AD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80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208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E564D"/>
    <w:multiLevelType w:val="hybridMultilevel"/>
    <w:tmpl w:val="DEE0B4CA"/>
    <w:lvl w:ilvl="0" w:tplc="536A5A54">
      <w:start w:val="1"/>
      <w:numFmt w:val="bullet"/>
      <w:pStyle w:val="ListParagraph"/>
      <w:lvlText w:val=""/>
      <w:lvlJc w:val="left"/>
      <w:pPr>
        <w:ind w:left="576" w:hanging="360"/>
      </w:pPr>
      <w:rPr>
        <w:rFonts w:ascii="Symbol" w:hAnsi="Symbol" w:hint="default"/>
        <w:color w:val="325243"/>
      </w:rPr>
    </w:lvl>
    <w:lvl w:ilvl="1" w:tplc="E4B0B00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E827D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0DEDD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98EE20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D2A2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1C4A0B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B090B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D2AD3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581A42"/>
    <w:multiLevelType w:val="multilevel"/>
    <w:tmpl w:val="16F2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6146C1"/>
    <w:multiLevelType w:val="hybridMultilevel"/>
    <w:tmpl w:val="FC422B8A"/>
    <w:lvl w:ilvl="0" w:tplc="BDD29558">
      <w:start w:val="1"/>
      <w:numFmt w:val="decimal"/>
      <w:pStyle w:val="NumberList"/>
      <w:lvlText w:val="%1."/>
      <w:lvlJc w:val="left"/>
      <w:pPr>
        <w:ind w:left="576" w:hanging="360"/>
      </w:pPr>
      <w:rPr>
        <w:rFonts w:ascii="Corbel" w:hAnsi="Corbel" w:hint="default"/>
        <w:b/>
        <w:i w:val="0"/>
        <w:color w:val="325243"/>
      </w:rPr>
    </w:lvl>
    <w:lvl w:ilvl="1" w:tplc="C2FA69D8" w:tentative="1">
      <w:start w:val="1"/>
      <w:numFmt w:val="lowerLetter"/>
      <w:lvlText w:val="%2."/>
      <w:lvlJc w:val="left"/>
      <w:pPr>
        <w:ind w:left="1656" w:hanging="360"/>
      </w:pPr>
    </w:lvl>
    <w:lvl w:ilvl="2" w:tplc="E3C80884" w:tentative="1">
      <w:start w:val="1"/>
      <w:numFmt w:val="lowerRoman"/>
      <w:lvlText w:val="%3."/>
      <w:lvlJc w:val="right"/>
      <w:pPr>
        <w:ind w:left="2376" w:hanging="180"/>
      </w:pPr>
    </w:lvl>
    <w:lvl w:ilvl="3" w:tplc="2FF8B7BE" w:tentative="1">
      <w:start w:val="1"/>
      <w:numFmt w:val="decimal"/>
      <w:lvlText w:val="%4."/>
      <w:lvlJc w:val="left"/>
      <w:pPr>
        <w:ind w:left="3096" w:hanging="360"/>
      </w:pPr>
    </w:lvl>
    <w:lvl w:ilvl="4" w:tplc="8494A9F6" w:tentative="1">
      <w:start w:val="1"/>
      <w:numFmt w:val="lowerLetter"/>
      <w:lvlText w:val="%5."/>
      <w:lvlJc w:val="left"/>
      <w:pPr>
        <w:ind w:left="3816" w:hanging="360"/>
      </w:pPr>
    </w:lvl>
    <w:lvl w:ilvl="5" w:tplc="AD947908" w:tentative="1">
      <w:start w:val="1"/>
      <w:numFmt w:val="lowerRoman"/>
      <w:lvlText w:val="%6."/>
      <w:lvlJc w:val="right"/>
      <w:pPr>
        <w:ind w:left="4536" w:hanging="180"/>
      </w:pPr>
    </w:lvl>
    <w:lvl w:ilvl="6" w:tplc="B98A8F48" w:tentative="1">
      <w:start w:val="1"/>
      <w:numFmt w:val="decimal"/>
      <w:lvlText w:val="%7."/>
      <w:lvlJc w:val="left"/>
      <w:pPr>
        <w:ind w:left="5256" w:hanging="360"/>
      </w:pPr>
    </w:lvl>
    <w:lvl w:ilvl="7" w:tplc="4F06ECC2" w:tentative="1">
      <w:start w:val="1"/>
      <w:numFmt w:val="lowerLetter"/>
      <w:lvlText w:val="%8."/>
      <w:lvlJc w:val="left"/>
      <w:pPr>
        <w:ind w:left="5976" w:hanging="360"/>
      </w:pPr>
    </w:lvl>
    <w:lvl w:ilvl="8" w:tplc="5D7838AC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436247095">
    <w:abstractNumId w:val="6"/>
  </w:num>
  <w:num w:numId="2" w16cid:durableId="1615946080">
    <w:abstractNumId w:val="8"/>
  </w:num>
  <w:num w:numId="3" w16cid:durableId="1809013080">
    <w:abstractNumId w:val="5"/>
  </w:num>
  <w:num w:numId="4" w16cid:durableId="1004824131">
    <w:abstractNumId w:val="6"/>
  </w:num>
  <w:num w:numId="5" w16cid:durableId="2059042787">
    <w:abstractNumId w:val="6"/>
  </w:num>
  <w:num w:numId="6" w16cid:durableId="1179807407">
    <w:abstractNumId w:val="2"/>
  </w:num>
  <w:num w:numId="7" w16cid:durableId="585386222">
    <w:abstractNumId w:val="6"/>
  </w:num>
  <w:num w:numId="8" w16cid:durableId="101613431">
    <w:abstractNumId w:val="4"/>
  </w:num>
  <w:num w:numId="9" w16cid:durableId="1229656770">
    <w:abstractNumId w:val="7"/>
  </w:num>
  <w:num w:numId="10" w16cid:durableId="830365214">
    <w:abstractNumId w:val="3"/>
  </w:num>
  <w:num w:numId="11" w16cid:durableId="1410537923">
    <w:abstractNumId w:val="0"/>
  </w:num>
  <w:num w:numId="12" w16cid:durableId="150208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zsjQ1NbYwNTEyMTdW0lEKTi0uzszPAykwNK8FALcBakwtAAAA"/>
  </w:docVars>
  <w:rsids>
    <w:rsidRoot w:val="00D05ED7"/>
    <w:rsid w:val="00001FB4"/>
    <w:rsid w:val="000023F5"/>
    <w:rsid w:val="0000299B"/>
    <w:rsid w:val="00004F61"/>
    <w:rsid w:val="00013A5E"/>
    <w:rsid w:val="00013DC4"/>
    <w:rsid w:val="00024914"/>
    <w:rsid w:val="00025706"/>
    <w:rsid w:val="00026B4A"/>
    <w:rsid w:val="0004059D"/>
    <w:rsid w:val="00041449"/>
    <w:rsid w:val="00043375"/>
    <w:rsid w:val="00045EEF"/>
    <w:rsid w:val="00047212"/>
    <w:rsid w:val="0005259D"/>
    <w:rsid w:val="00057B26"/>
    <w:rsid w:val="00073619"/>
    <w:rsid w:val="00076251"/>
    <w:rsid w:val="00083948"/>
    <w:rsid w:val="000872DD"/>
    <w:rsid w:val="00090BA4"/>
    <w:rsid w:val="000912C6"/>
    <w:rsid w:val="00094981"/>
    <w:rsid w:val="00097438"/>
    <w:rsid w:val="000A00DD"/>
    <w:rsid w:val="000C0083"/>
    <w:rsid w:val="000C15D7"/>
    <w:rsid w:val="000C440C"/>
    <w:rsid w:val="000D3184"/>
    <w:rsid w:val="000D7038"/>
    <w:rsid w:val="000E3F99"/>
    <w:rsid w:val="000F12B3"/>
    <w:rsid w:val="000F25F9"/>
    <w:rsid w:val="000F2CF9"/>
    <w:rsid w:val="000F6233"/>
    <w:rsid w:val="000F63CE"/>
    <w:rsid w:val="000F75B2"/>
    <w:rsid w:val="0010323B"/>
    <w:rsid w:val="001050DB"/>
    <w:rsid w:val="00110E38"/>
    <w:rsid w:val="00111051"/>
    <w:rsid w:val="0011268F"/>
    <w:rsid w:val="00112CFB"/>
    <w:rsid w:val="00113BCC"/>
    <w:rsid w:val="00113DC5"/>
    <w:rsid w:val="00114AA4"/>
    <w:rsid w:val="00115564"/>
    <w:rsid w:val="00117F20"/>
    <w:rsid w:val="00123BD2"/>
    <w:rsid w:val="001242B0"/>
    <w:rsid w:val="0012502E"/>
    <w:rsid w:val="00130B21"/>
    <w:rsid w:val="00130FE0"/>
    <w:rsid w:val="001348F1"/>
    <w:rsid w:val="0013542B"/>
    <w:rsid w:val="00137331"/>
    <w:rsid w:val="001412BD"/>
    <w:rsid w:val="0014199C"/>
    <w:rsid w:val="00141A4A"/>
    <w:rsid w:val="001422BB"/>
    <w:rsid w:val="0014461A"/>
    <w:rsid w:val="0014625B"/>
    <w:rsid w:val="00146CD4"/>
    <w:rsid w:val="00151113"/>
    <w:rsid w:val="00151695"/>
    <w:rsid w:val="00151DDD"/>
    <w:rsid w:val="0015288D"/>
    <w:rsid w:val="00153B52"/>
    <w:rsid w:val="00153EE1"/>
    <w:rsid w:val="001561A9"/>
    <w:rsid w:val="0015751C"/>
    <w:rsid w:val="00157E44"/>
    <w:rsid w:val="0016080D"/>
    <w:rsid w:val="00161A22"/>
    <w:rsid w:val="00162DF2"/>
    <w:rsid w:val="00163F05"/>
    <w:rsid w:val="00167D2B"/>
    <w:rsid w:val="00171BAD"/>
    <w:rsid w:val="00171FF2"/>
    <w:rsid w:val="0017219A"/>
    <w:rsid w:val="0017394C"/>
    <w:rsid w:val="001740C8"/>
    <w:rsid w:val="001741B5"/>
    <w:rsid w:val="00174D3E"/>
    <w:rsid w:val="00176F8E"/>
    <w:rsid w:val="00183353"/>
    <w:rsid w:val="0018587D"/>
    <w:rsid w:val="0018668C"/>
    <w:rsid w:val="001874A6"/>
    <w:rsid w:val="00190767"/>
    <w:rsid w:val="001948B9"/>
    <w:rsid w:val="00195143"/>
    <w:rsid w:val="00195D73"/>
    <w:rsid w:val="00197378"/>
    <w:rsid w:val="00197D9F"/>
    <w:rsid w:val="001A0EE8"/>
    <w:rsid w:val="001A4FC4"/>
    <w:rsid w:val="001B07A5"/>
    <w:rsid w:val="001B0F7F"/>
    <w:rsid w:val="001B382B"/>
    <w:rsid w:val="001B6126"/>
    <w:rsid w:val="001B782E"/>
    <w:rsid w:val="001B7C7D"/>
    <w:rsid w:val="001C0442"/>
    <w:rsid w:val="001C67B6"/>
    <w:rsid w:val="001C701E"/>
    <w:rsid w:val="001C732D"/>
    <w:rsid w:val="001D5499"/>
    <w:rsid w:val="001D6EAC"/>
    <w:rsid w:val="001E244A"/>
    <w:rsid w:val="001E69A6"/>
    <w:rsid w:val="001E6A2C"/>
    <w:rsid w:val="002004D8"/>
    <w:rsid w:val="00201B6C"/>
    <w:rsid w:val="0020447F"/>
    <w:rsid w:val="00205191"/>
    <w:rsid w:val="00206B40"/>
    <w:rsid w:val="00211233"/>
    <w:rsid w:val="00212054"/>
    <w:rsid w:val="00212545"/>
    <w:rsid w:val="00216F79"/>
    <w:rsid w:val="002173AA"/>
    <w:rsid w:val="00226847"/>
    <w:rsid w:val="00234369"/>
    <w:rsid w:val="002367D2"/>
    <w:rsid w:val="00236CDE"/>
    <w:rsid w:val="0024171E"/>
    <w:rsid w:val="00241AAF"/>
    <w:rsid w:val="00247574"/>
    <w:rsid w:val="002521B8"/>
    <w:rsid w:val="002521C8"/>
    <w:rsid w:val="00253F4D"/>
    <w:rsid w:val="00255B03"/>
    <w:rsid w:val="00275066"/>
    <w:rsid w:val="00275B36"/>
    <w:rsid w:val="00280629"/>
    <w:rsid w:val="00282294"/>
    <w:rsid w:val="00284343"/>
    <w:rsid w:val="00287CD1"/>
    <w:rsid w:val="002951E8"/>
    <w:rsid w:val="00296746"/>
    <w:rsid w:val="002A1610"/>
    <w:rsid w:val="002A4774"/>
    <w:rsid w:val="002C02BA"/>
    <w:rsid w:val="002C143C"/>
    <w:rsid w:val="002D468A"/>
    <w:rsid w:val="002E2600"/>
    <w:rsid w:val="002E3520"/>
    <w:rsid w:val="002E5998"/>
    <w:rsid w:val="002E66EE"/>
    <w:rsid w:val="002E6B5B"/>
    <w:rsid w:val="002F0875"/>
    <w:rsid w:val="002F36D5"/>
    <w:rsid w:val="002F74BD"/>
    <w:rsid w:val="00300632"/>
    <w:rsid w:val="00310E6C"/>
    <w:rsid w:val="00312AD1"/>
    <w:rsid w:val="0031317F"/>
    <w:rsid w:val="00313DDD"/>
    <w:rsid w:val="003258C3"/>
    <w:rsid w:val="00336722"/>
    <w:rsid w:val="00340215"/>
    <w:rsid w:val="00342CDB"/>
    <w:rsid w:val="00344E27"/>
    <w:rsid w:val="00347ABC"/>
    <w:rsid w:val="00353AD7"/>
    <w:rsid w:val="00357AFB"/>
    <w:rsid w:val="00362957"/>
    <w:rsid w:val="00363029"/>
    <w:rsid w:val="00364452"/>
    <w:rsid w:val="00365B36"/>
    <w:rsid w:val="00366EB3"/>
    <w:rsid w:val="003670A0"/>
    <w:rsid w:val="00367E69"/>
    <w:rsid w:val="003734B2"/>
    <w:rsid w:val="00387BF2"/>
    <w:rsid w:val="003934A0"/>
    <w:rsid w:val="0039614E"/>
    <w:rsid w:val="00396D37"/>
    <w:rsid w:val="003A41A0"/>
    <w:rsid w:val="003A43A2"/>
    <w:rsid w:val="003A5E56"/>
    <w:rsid w:val="003A6737"/>
    <w:rsid w:val="003A7E5E"/>
    <w:rsid w:val="003C1008"/>
    <w:rsid w:val="003C78B3"/>
    <w:rsid w:val="003D0AD5"/>
    <w:rsid w:val="003D38B5"/>
    <w:rsid w:val="003E13C3"/>
    <w:rsid w:val="003E3422"/>
    <w:rsid w:val="003E7D5D"/>
    <w:rsid w:val="003F35BA"/>
    <w:rsid w:val="003F627E"/>
    <w:rsid w:val="00400A3C"/>
    <w:rsid w:val="004015CA"/>
    <w:rsid w:val="00405724"/>
    <w:rsid w:val="004067A7"/>
    <w:rsid w:val="00407A29"/>
    <w:rsid w:val="00411843"/>
    <w:rsid w:val="004165BC"/>
    <w:rsid w:val="004175E5"/>
    <w:rsid w:val="00417ADA"/>
    <w:rsid w:val="004218C7"/>
    <w:rsid w:val="00422CC9"/>
    <w:rsid w:val="004260B8"/>
    <w:rsid w:val="00433591"/>
    <w:rsid w:val="0044234B"/>
    <w:rsid w:val="00443096"/>
    <w:rsid w:val="00443810"/>
    <w:rsid w:val="00444EE0"/>
    <w:rsid w:val="00445A35"/>
    <w:rsid w:val="00446E06"/>
    <w:rsid w:val="00451D3A"/>
    <w:rsid w:val="00456DE8"/>
    <w:rsid w:val="004607DB"/>
    <w:rsid w:val="00462901"/>
    <w:rsid w:val="0046598A"/>
    <w:rsid w:val="00475315"/>
    <w:rsid w:val="004828D5"/>
    <w:rsid w:val="00482CAE"/>
    <w:rsid w:val="0048307E"/>
    <w:rsid w:val="00485373"/>
    <w:rsid w:val="0048642D"/>
    <w:rsid w:val="00493267"/>
    <w:rsid w:val="00493B6A"/>
    <w:rsid w:val="00495465"/>
    <w:rsid w:val="004B1149"/>
    <w:rsid w:val="004C0596"/>
    <w:rsid w:val="004C312B"/>
    <w:rsid w:val="004C6A1F"/>
    <w:rsid w:val="004C79AD"/>
    <w:rsid w:val="004D5242"/>
    <w:rsid w:val="004D5863"/>
    <w:rsid w:val="004E084D"/>
    <w:rsid w:val="004E34FA"/>
    <w:rsid w:val="004E4166"/>
    <w:rsid w:val="004E69D9"/>
    <w:rsid w:val="004F0054"/>
    <w:rsid w:val="004F211A"/>
    <w:rsid w:val="004F7E13"/>
    <w:rsid w:val="00501FCD"/>
    <w:rsid w:val="00502EBC"/>
    <w:rsid w:val="00507188"/>
    <w:rsid w:val="00510128"/>
    <w:rsid w:val="00514172"/>
    <w:rsid w:val="0051707D"/>
    <w:rsid w:val="00520DD3"/>
    <w:rsid w:val="00531E79"/>
    <w:rsid w:val="00532DEB"/>
    <w:rsid w:val="00547493"/>
    <w:rsid w:val="00547FB1"/>
    <w:rsid w:val="0056028F"/>
    <w:rsid w:val="00563E4C"/>
    <w:rsid w:val="0057399D"/>
    <w:rsid w:val="00573AC6"/>
    <w:rsid w:val="00576F08"/>
    <w:rsid w:val="00580079"/>
    <w:rsid w:val="0058221A"/>
    <w:rsid w:val="00584299"/>
    <w:rsid w:val="00592BFC"/>
    <w:rsid w:val="00593789"/>
    <w:rsid w:val="005950B3"/>
    <w:rsid w:val="00596A37"/>
    <w:rsid w:val="00597963"/>
    <w:rsid w:val="00597F4D"/>
    <w:rsid w:val="005A09DE"/>
    <w:rsid w:val="005A5844"/>
    <w:rsid w:val="005A74A4"/>
    <w:rsid w:val="005B2246"/>
    <w:rsid w:val="005B23FD"/>
    <w:rsid w:val="005C240B"/>
    <w:rsid w:val="005C50F3"/>
    <w:rsid w:val="005C5F41"/>
    <w:rsid w:val="005C64F9"/>
    <w:rsid w:val="005C7E19"/>
    <w:rsid w:val="005D05AC"/>
    <w:rsid w:val="005D21DC"/>
    <w:rsid w:val="005D2B33"/>
    <w:rsid w:val="005D3749"/>
    <w:rsid w:val="005D4386"/>
    <w:rsid w:val="005D5791"/>
    <w:rsid w:val="005D626B"/>
    <w:rsid w:val="005F00D2"/>
    <w:rsid w:val="006006B0"/>
    <w:rsid w:val="00610937"/>
    <w:rsid w:val="00611087"/>
    <w:rsid w:val="00620025"/>
    <w:rsid w:val="00622528"/>
    <w:rsid w:val="006244DA"/>
    <w:rsid w:val="0063319C"/>
    <w:rsid w:val="00633807"/>
    <w:rsid w:val="00633EEF"/>
    <w:rsid w:val="0063518E"/>
    <w:rsid w:val="00635B40"/>
    <w:rsid w:val="006376A9"/>
    <w:rsid w:val="00637D8D"/>
    <w:rsid w:val="0064764D"/>
    <w:rsid w:val="00655917"/>
    <w:rsid w:val="00660EDB"/>
    <w:rsid w:val="006616F6"/>
    <w:rsid w:val="0066270F"/>
    <w:rsid w:val="0066438E"/>
    <w:rsid w:val="00666D42"/>
    <w:rsid w:val="0067021F"/>
    <w:rsid w:val="00676F09"/>
    <w:rsid w:val="00690887"/>
    <w:rsid w:val="006919E3"/>
    <w:rsid w:val="00692D1F"/>
    <w:rsid w:val="00692FAA"/>
    <w:rsid w:val="006952BB"/>
    <w:rsid w:val="00695B76"/>
    <w:rsid w:val="00697BD7"/>
    <w:rsid w:val="006A16B2"/>
    <w:rsid w:val="006A1E0F"/>
    <w:rsid w:val="006A27F6"/>
    <w:rsid w:val="006A292F"/>
    <w:rsid w:val="006A646E"/>
    <w:rsid w:val="006A6514"/>
    <w:rsid w:val="006A6CC9"/>
    <w:rsid w:val="006B6780"/>
    <w:rsid w:val="006B7A90"/>
    <w:rsid w:val="006D1251"/>
    <w:rsid w:val="006D65DB"/>
    <w:rsid w:val="006E0264"/>
    <w:rsid w:val="006E1213"/>
    <w:rsid w:val="006E2B12"/>
    <w:rsid w:val="006E33E3"/>
    <w:rsid w:val="006E3401"/>
    <w:rsid w:val="006F2854"/>
    <w:rsid w:val="006F38B9"/>
    <w:rsid w:val="006F7CFB"/>
    <w:rsid w:val="00701ADD"/>
    <w:rsid w:val="0071140B"/>
    <w:rsid w:val="00712086"/>
    <w:rsid w:val="00714788"/>
    <w:rsid w:val="007165F9"/>
    <w:rsid w:val="00722398"/>
    <w:rsid w:val="00724836"/>
    <w:rsid w:val="00726F3C"/>
    <w:rsid w:val="007312DE"/>
    <w:rsid w:val="0073247A"/>
    <w:rsid w:val="00733821"/>
    <w:rsid w:val="007347F3"/>
    <w:rsid w:val="007367FD"/>
    <w:rsid w:val="00736AAD"/>
    <w:rsid w:val="007379B3"/>
    <w:rsid w:val="00745C6B"/>
    <w:rsid w:val="00747433"/>
    <w:rsid w:val="0075258E"/>
    <w:rsid w:val="00752F03"/>
    <w:rsid w:val="00754410"/>
    <w:rsid w:val="00761011"/>
    <w:rsid w:val="007645A6"/>
    <w:rsid w:val="007647A4"/>
    <w:rsid w:val="00765080"/>
    <w:rsid w:val="00774A9F"/>
    <w:rsid w:val="00786F9B"/>
    <w:rsid w:val="00787047"/>
    <w:rsid w:val="0079063A"/>
    <w:rsid w:val="00795D68"/>
    <w:rsid w:val="00796C79"/>
    <w:rsid w:val="007A0941"/>
    <w:rsid w:val="007A5CA2"/>
    <w:rsid w:val="007A6088"/>
    <w:rsid w:val="007A64CC"/>
    <w:rsid w:val="007B3079"/>
    <w:rsid w:val="007B3DB2"/>
    <w:rsid w:val="007B659B"/>
    <w:rsid w:val="007C0C9F"/>
    <w:rsid w:val="007C0CFB"/>
    <w:rsid w:val="007C1924"/>
    <w:rsid w:val="007D3C9D"/>
    <w:rsid w:val="007D564E"/>
    <w:rsid w:val="007D6035"/>
    <w:rsid w:val="007D71E6"/>
    <w:rsid w:val="007E36A2"/>
    <w:rsid w:val="007E6688"/>
    <w:rsid w:val="007E6B4C"/>
    <w:rsid w:val="007F1EA7"/>
    <w:rsid w:val="008000F6"/>
    <w:rsid w:val="0080516F"/>
    <w:rsid w:val="00805A6A"/>
    <w:rsid w:val="00812A78"/>
    <w:rsid w:val="00812B24"/>
    <w:rsid w:val="00814CEA"/>
    <w:rsid w:val="008178C0"/>
    <w:rsid w:val="00820511"/>
    <w:rsid w:val="00825456"/>
    <w:rsid w:val="00826940"/>
    <w:rsid w:val="00832BF9"/>
    <w:rsid w:val="0083578A"/>
    <w:rsid w:val="00841C01"/>
    <w:rsid w:val="0084493A"/>
    <w:rsid w:val="008453E7"/>
    <w:rsid w:val="00846245"/>
    <w:rsid w:val="008559AC"/>
    <w:rsid w:val="00861D7F"/>
    <w:rsid w:val="00865791"/>
    <w:rsid w:val="00871E45"/>
    <w:rsid w:val="00874A2B"/>
    <w:rsid w:val="00882CD4"/>
    <w:rsid w:val="00885130"/>
    <w:rsid w:val="0088690D"/>
    <w:rsid w:val="00886BD4"/>
    <w:rsid w:val="00887F93"/>
    <w:rsid w:val="00895DDF"/>
    <w:rsid w:val="008A2AF3"/>
    <w:rsid w:val="008A3076"/>
    <w:rsid w:val="008A32C7"/>
    <w:rsid w:val="008B006B"/>
    <w:rsid w:val="008B4162"/>
    <w:rsid w:val="008B57C4"/>
    <w:rsid w:val="008C2681"/>
    <w:rsid w:val="008C66FC"/>
    <w:rsid w:val="008C78D5"/>
    <w:rsid w:val="008D5159"/>
    <w:rsid w:val="008D7F4D"/>
    <w:rsid w:val="008E3567"/>
    <w:rsid w:val="008F2310"/>
    <w:rsid w:val="008F2BBC"/>
    <w:rsid w:val="008F42DC"/>
    <w:rsid w:val="008F6B5B"/>
    <w:rsid w:val="0091631F"/>
    <w:rsid w:val="009323BD"/>
    <w:rsid w:val="00934170"/>
    <w:rsid w:val="00934798"/>
    <w:rsid w:val="0093487F"/>
    <w:rsid w:val="0093504E"/>
    <w:rsid w:val="0094362C"/>
    <w:rsid w:val="00944522"/>
    <w:rsid w:val="009445A7"/>
    <w:rsid w:val="00946F88"/>
    <w:rsid w:val="00952121"/>
    <w:rsid w:val="00966B07"/>
    <w:rsid w:val="00972D11"/>
    <w:rsid w:val="00973844"/>
    <w:rsid w:val="00973B6B"/>
    <w:rsid w:val="00976369"/>
    <w:rsid w:val="0098029D"/>
    <w:rsid w:val="00993F02"/>
    <w:rsid w:val="00995D72"/>
    <w:rsid w:val="00996331"/>
    <w:rsid w:val="009A0CA9"/>
    <w:rsid w:val="009A10E8"/>
    <w:rsid w:val="009A24ED"/>
    <w:rsid w:val="009A40A5"/>
    <w:rsid w:val="009A45A8"/>
    <w:rsid w:val="009A4A02"/>
    <w:rsid w:val="009A588A"/>
    <w:rsid w:val="009A7F00"/>
    <w:rsid w:val="009B1F20"/>
    <w:rsid w:val="009B3F1E"/>
    <w:rsid w:val="009C360F"/>
    <w:rsid w:val="009D0512"/>
    <w:rsid w:val="009D2D61"/>
    <w:rsid w:val="009D5679"/>
    <w:rsid w:val="009E1EAF"/>
    <w:rsid w:val="009E4E7C"/>
    <w:rsid w:val="009E5FFA"/>
    <w:rsid w:val="009E6F17"/>
    <w:rsid w:val="009F5D64"/>
    <w:rsid w:val="00A02B4C"/>
    <w:rsid w:val="00A102EE"/>
    <w:rsid w:val="00A15EB6"/>
    <w:rsid w:val="00A2114A"/>
    <w:rsid w:val="00A21C7F"/>
    <w:rsid w:val="00A24577"/>
    <w:rsid w:val="00A26AC6"/>
    <w:rsid w:val="00A358A8"/>
    <w:rsid w:val="00A37931"/>
    <w:rsid w:val="00A43E8F"/>
    <w:rsid w:val="00A51A2D"/>
    <w:rsid w:val="00A52DF9"/>
    <w:rsid w:val="00A548E1"/>
    <w:rsid w:val="00A57887"/>
    <w:rsid w:val="00A7268F"/>
    <w:rsid w:val="00A72F98"/>
    <w:rsid w:val="00A7435F"/>
    <w:rsid w:val="00A7474F"/>
    <w:rsid w:val="00A74BF3"/>
    <w:rsid w:val="00A74C2C"/>
    <w:rsid w:val="00A766C7"/>
    <w:rsid w:val="00A77D79"/>
    <w:rsid w:val="00A81059"/>
    <w:rsid w:val="00A83A7D"/>
    <w:rsid w:val="00A8403B"/>
    <w:rsid w:val="00A851DC"/>
    <w:rsid w:val="00A852E7"/>
    <w:rsid w:val="00A86C52"/>
    <w:rsid w:val="00A86FB2"/>
    <w:rsid w:val="00A90620"/>
    <w:rsid w:val="00A94806"/>
    <w:rsid w:val="00A94846"/>
    <w:rsid w:val="00A96B82"/>
    <w:rsid w:val="00AA5471"/>
    <w:rsid w:val="00AB2DF5"/>
    <w:rsid w:val="00AB4502"/>
    <w:rsid w:val="00AB5AF6"/>
    <w:rsid w:val="00AC1E49"/>
    <w:rsid w:val="00AC2BDC"/>
    <w:rsid w:val="00AC612A"/>
    <w:rsid w:val="00AC75FE"/>
    <w:rsid w:val="00AD66DF"/>
    <w:rsid w:val="00AD788E"/>
    <w:rsid w:val="00AD7C4D"/>
    <w:rsid w:val="00AE277C"/>
    <w:rsid w:val="00AE3B2E"/>
    <w:rsid w:val="00AF0FAD"/>
    <w:rsid w:val="00B02514"/>
    <w:rsid w:val="00B04FE9"/>
    <w:rsid w:val="00B100AC"/>
    <w:rsid w:val="00B12A87"/>
    <w:rsid w:val="00B2428A"/>
    <w:rsid w:val="00B43125"/>
    <w:rsid w:val="00B44B2C"/>
    <w:rsid w:val="00B50762"/>
    <w:rsid w:val="00B52C57"/>
    <w:rsid w:val="00B54471"/>
    <w:rsid w:val="00B563CE"/>
    <w:rsid w:val="00B61A7E"/>
    <w:rsid w:val="00B67184"/>
    <w:rsid w:val="00B7190D"/>
    <w:rsid w:val="00B81B83"/>
    <w:rsid w:val="00B83E84"/>
    <w:rsid w:val="00B85ED7"/>
    <w:rsid w:val="00B864C4"/>
    <w:rsid w:val="00B936DF"/>
    <w:rsid w:val="00B95697"/>
    <w:rsid w:val="00B97BDD"/>
    <w:rsid w:val="00B97C87"/>
    <w:rsid w:val="00BB0AFF"/>
    <w:rsid w:val="00BB589F"/>
    <w:rsid w:val="00BB5953"/>
    <w:rsid w:val="00BC0141"/>
    <w:rsid w:val="00BC2580"/>
    <w:rsid w:val="00BC3B0C"/>
    <w:rsid w:val="00BC4D2C"/>
    <w:rsid w:val="00BC6301"/>
    <w:rsid w:val="00BD2336"/>
    <w:rsid w:val="00BE2712"/>
    <w:rsid w:val="00BE785C"/>
    <w:rsid w:val="00BF2C9F"/>
    <w:rsid w:val="00BF3E2C"/>
    <w:rsid w:val="00BF602E"/>
    <w:rsid w:val="00BF7331"/>
    <w:rsid w:val="00C005DD"/>
    <w:rsid w:val="00C00F18"/>
    <w:rsid w:val="00C138AF"/>
    <w:rsid w:val="00C2051E"/>
    <w:rsid w:val="00C208B2"/>
    <w:rsid w:val="00C21A76"/>
    <w:rsid w:val="00C2485E"/>
    <w:rsid w:val="00C2579E"/>
    <w:rsid w:val="00C318C7"/>
    <w:rsid w:val="00C3418F"/>
    <w:rsid w:val="00C35681"/>
    <w:rsid w:val="00C36BB8"/>
    <w:rsid w:val="00C36CBF"/>
    <w:rsid w:val="00C42362"/>
    <w:rsid w:val="00C42D2D"/>
    <w:rsid w:val="00C477F9"/>
    <w:rsid w:val="00C50BD1"/>
    <w:rsid w:val="00C519FC"/>
    <w:rsid w:val="00C54DDF"/>
    <w:rsid w:val="00C60FBD"/>
    <w:rsid w:val="00C65AB2"/>
    <w:rsid w:val="00C67D53"/>
    <w:rsid w:val="00C71E41"/>
    <w:rsid w:val="00C75FC0"/>
    <w:rsid w:val="00C813E5"/>
    <w:rsid w:val="00C8418F"/>
    <w:rsid w:val="00C852E6"/>
    <w:rsid w:val="00C878AC"/>
    <w:rsid w:val="00C933B5"/>
    <w:rsid w:val="00C96958"/>
    <w:rsid w:val="00C96DFF"/>
    <w:rsid w:val="00C97D67"/>
    <w:rsid w:val="00CA0D1D"/>
    <w:rsid w:val="00CA2853"/>
    <w:rsid w:val="00CA59AB"/>
    <w:rsid w:val="00CA616B"/>
    <w:rsid w:val="00CA6D35"/>
    <w:rsid w:val="00CA74DD"/>
    <w:rsid w:val="00CA782E"/>
    <w:rsid w:val="00CB0CA1"/>
    <w:rsid w:val="00CB0E86"/>
    <w:rsid w:val="00CB6FFA"/>
    <w:rsid w:val="00CC445F"/>
    <w:rsid w:val="00CC64E7"/>
    <w:rsid w:val="00CC7F2D"/>
    <w:rsid w:val="00CD02DC"/>
    <w:rsid w:val="00CD12B1"/>
    <w:rsid w:val="00CD48A0"/>
    <w:rsid w:val="00CD4AB1"/>
    <w:rsid w:val="00CE0685"/>
    <w:rsid w:val="00CE7620"/>
    <w:rsid w:val="00CF3241"/>
    <w:rsid w:val="00CF4093"/>
    <w:rsid w:val="00CF57D9"/>
    <w:rsid w:val="00CF6581"/>
    <w:rsid w:val="00CF6D9A"/>
    <w:rsid w:val="00CF71FF"/>
    <w:rsid w:val="00D00F26"/>
    <w:rsid w:val="00D0269E"/>
    <w:rsid w:val="00D05490"/>
    <w:rsid w:val="00D05ED7"/>
    <w:rsid w:val="00D0630E"/>
    <w:rsid w:val="00D065B3"/>
    <w:rsid w:val="00D06AC8"/>
    <w:rsid w:val="00D06F5E"/>
    <w:rsid w:val="00D16CE2"/>
    <w:rsid w:val="00D175B6"/>
    <w:rsid w:val="00D17CEE"/>
    <w:rsid w:val="00D20655"/>
    <w:rsid w:val="00D2364E"/>
    <w:rsid w:val="00D26645"/>
    <w:rsid w:val="00D31E87"/>
    <w:rsid w:val="00D33CCA"/>
    <w:rsid w:val="00D34D91"/>
    <w:rsid w:val="00D365CD"/>
    <w:rsid w:val="00D378E9"/>
    <w:rsid w:val="00D420D4"/>
    <w:rsid w:val="00D450A4"/>
    <w:rsid w:val="00D553DA"/>
    <w:rsid w:val="00D55625"/>
    <w:rsid w:val="00D6334D"/>
    <w:rsid w:val="00D67CF8"/>
    <w:rsid w:val="00D75432"/>
    <w:rsid w:val="00D75E00"/>
    <w:rsid w:val="00D769C6"/>
    <w:rsid w:val="00D77E2B"/>
    <w:rsid w:val="00D8256D"/>
    <w:rsid w:val="00D836E3"/>
    <w:rsid w:val="00D87BF8"/>
    <w:rsid w:val="00D91E69"/>
    <w:rsid w:val="00D96742"/>
    <w:rsid w:val="00D97C79"/>
    <w:rsid w:val="00D97FAE"/>
    <w:rsid w:val="00DA0DB9"/>
    <w:rsid w:val="00DA384B"/>
    <w:rsid w:val="00DA5D8B"/>
    <w:rsid w:val="00DB0B38"/>
    <w:rsid w:val="00DB1B48"/>
    <w:rsid w:val="00DB1F95"/>
    <w:rsid w:val="00DB27BD"/>
    <w:rsid w:val="00DB3302"/>
    <w:rsid w:val="00DB4038"/>
    <w:rsid w:val="00DB62F2"/>
    <w:rsid w:val="00DC0772"/>
    <w:rsid w:val="00DC2B07"/>
    <w:rsid w:val="00DC482B"/>
    <w:rsid w:val="00DC49B5"/>
    <w:rsid w:val="00DC5BF2"/>
    <w:rsid w:val="00DC6C0A"/>
    <w:rsid w:val="00DD1D34"/>
    <w:rsid w:val="00DD1FF2"/>
    <w:rsid w:val="00DD2C33"/>
    <w:rsid w:val="00DD4A8D"/>
    <w:rsid w:val="00DD54A0"/>
    <w:rsid w:val="00DE1F7F"/>
    <w:rsid w:val="00DE315B"/>
    <w:rsid w:val="00DE3406"/>
    <w:rsid w:val="00DE63AD"/>
    <w:rsid w:val="00DF008D"/>
    <w:rsid w:val="00DF358B"/>
    <w:rsid w:val="00DF7F10"/>
    <w:rsid w:val="00E0664C"/>
    <w:rsid w:val="00E077E1"/>
    <w:rsid w:val="00E1749B"/>
    <w:rsid w:val="00E26EF3"/>
    <w:rsid w:val="00E327A7"/>
    <w:rsid w:val="00E33C0C"/>
    <w:rsid w:val="00E43D27"/>
    <w:rsid w:val="00E468D1"/>
    <w:rsid w:val="00E50CB3"/>
    <w:rsid w:val="00E54A7E"/>
    <w:rsid w:val="00E5548D"/>
    <w:rsid w:val="00E60D29"/>
    <w:rsid w:val="00E610B0"/>
    <w:rsid w:val="00E61E0C"/>
    <w:rsid w:val="00E641AB"/>
    <w:rsid w:val="00E67D9B"/>
    <w:rsid w:val="00E71487"/>
    <w:rsid w:val="00E7239B"/>
    <w:rsid w:val="00E7515F"/>
    <w:rsid w:val="00E76EFC"/>
    <w:rsid w:val="00E77E4C"/>
    <w:rsid w:val="00E82D0B"/>
    <w:rsid w:val="00E87E3F"/>
    <w:rsid w:val="00E907D5"/>
    <w:rsid w:val="00E91660"/>
    <w:rsid w:val="00E9171A"/>
    <w:rsid w:val="00E931B4"/>
    <w:rsid w:val="00E933CB"/>
    <w:rsid w:val="00E946B4"/>
    <w:rsid w:val="00EA19CA"/>
    <w:rsid w:val="00EB1452"/>
    <w:rsid w:val="00EB1C4E"/>
    <w:rsid w:val="00EB486B"/>
    <w:rsid w:val="00EB6F2E"/>
    <w:rsid w:val="00EB76A2"/>
    <w:rsid w:val="00EC099B"/>
    <w:rsid w:val="00EC200E"/>
    <w:rsid w:val="00EC2674"/>
    <w:rsid w:val="00EC648B"/>
    <w:rsid w:val="00ED55DA"/>
    <w:rsid w:val="00ED5E7C"/>
    <w:rsid w:val="00ED67BA"/>
    <w:rsid w:val="00EE2427"/>
    <w:rsid w:val="00EE33E5"/>
    <w:rsid w:val="00EE36D4"/>
    <w:rsid w:val="00EE694A"/>
    <w:rsid w:val="00EE7248"/>
    <w:rsid w:val="00EF1A6E"/>
    <w:rsid w:val="00EF31DA"/>
    <w:rsid w:val="00EF58CA"/>
    <w:rsid w:val="00EF5D22"/>
    <w:rsid w:val="00EF5E60"/>
    <w:rsid w:val="00EF6750"/>
    <w:rsid w:val="00F03216"/>
    <w:rsid w:val="00F07E5B"/>
    <w:rsid w:val="00F12534"/>
    <w:rsid w:val="00F1532B"/>
    <w:rsid w:val="00F40D48"/>
    <w:rsid w:val="00F43180"/>
    <w:rsid w:val="00F47EED"/>
    <w:rsid w:val="00F541C3"/>
    <w:rsid w:val="00F54E01"/>
    <w:rsid w:val="00F55B14"/>
    <w:rsid w:val="00F55C6F"/>
    <w:rsid w:val="00F56A42"/>
    <w:rsid w:val="00F6245F"/>
    <w:rsid w:val="00F638A1"/>
    <w:rsid w:val="00F65EDE"/>
    <w:rsid w:val="00F706CF"/>
    <w:rsid w:val="00F70A1F"/>
    <w:rsid w:val="00F72D49"/>
    <w:rsid w:val="00F8195F"/>
    <w:rsid w:val="00F835A9"/>
    <w:rsid w:val="00F86BDC"/>
    <w:rsid w:val="00F876D0"/>
    <w:rsid w:val="00F942BA"/>
    <w:rsid w:val="00F9505E"/>
    <w:rsid w:val="00F96138"/>
    <w:rsid w:val="00F966DA"/>
    <w:rsid w:val="00FA38AD"/>
    <w:rsid w:val="00FA4BF6"/>
    <w:rsid w:val="00FB0607"/>
    <w:rsid w:val="00FB119A"/>
    <w:rsid w:val="00FB4932"/>
    <w:rsid w:val="00FB62DB"/>
    <w:rsid w:val="00FB7A01"/>
    <w:rsid w:val="00FC2013"/>
    <w:rsid w:val="00FC367B"/>
    <w:rsid w:val="00FD5794"/>
    <w:rsid w:val="00FD60AB"/>
    <w:rsid w:val="00FD6CF0"/>
    <w:rsid w:val="00FE0465"/>
    <w:rsid w:val="00FE3159"/>
    <w:rsid w:val="00FE519C"/>
    <w:rsid w:val="00FE7E39"/>
    <w:rsid w:val="00FF069E"/>
    <w:rsid w:val="00FF088F"/>
    <w:rsid w:val="00FF3901"/>
    <w:rsid w:val="00FF6D3F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522FF8"/>
  <w15:chartTrackingRefBased/>
  <w15:docId w15:val="{6854F96D-5B48-4391-B3B4-71FFC91C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D7"/>
    <w:pPr>
      <w:spacing w:after="28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E5"/>
    <w:pPr>
      <w:keepNext/>
      <w:keepLines/>
      <w:spacing w:before="200" w:after="80" w:line="240" w:lineRule="auto"/>
      <w:outlineLvl w:val="0"/>
    </w:pPr>
    <w:rPr>
      <w:rFonts w:ascii="Bahnschrift" w:eastAsiaTheme="majorEastAsia" w:hAnsi="Bahnschrift" w:cstheme="majorBidi"/>
      <w:color w:val="5991B3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A42"/>
    <w:pPr>
      <w:keepNext/>
      <w:keepLines/>
      <w:spacing w:after="40"/>
      <w:outlineLvl w:val="1"/>
    </w:pPr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74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5E5"/>
    <w:rPr>
      <w:rFonts w:ascii="Bahnschrift" w:eastAsiaTheme="majorEastAsia" w:hAnsi="Bahnschrift" w:cstheme="majorBidi"/>
      <w:color w:val="5991B3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6A42"/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7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7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7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1B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D91E69"/>
    <w:pPr>
      <w:numPr>
        <w:numId w:val="1"/>
      </w:numPr>
      <w:spacing w:before="80" w:after="40"/>
    </w:pPr>
  </w:style>
  <w:style w:type="character" w:styleId="IntenseEmphasis">
    <w:name w:val="Intense Emphasis"/>
    <w:basedOn w:val="DefaultParagraphFont"/>
    <w:uiPriority w:val="21"/>
    <w:rsid w:val="00174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74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741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B5"/>
  </w:style>
  <w:style w:type="paragraph" w:styleId="Footer">
    <w:name w:val="footer"/>
    <w:basedOn w:val="Normal"/>
    <w:link w:val="Foot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B5"/>
  </w:style>
  <w:style w:type="paragraph" w:styleId="NoSpacing">
    <w:name w:val="No Spacing"/>
    <w:uiPriority w:val="1"/>
    <w:qFormat/>
    <w:rsid w:val="00353AD7"/>
    <w:pPr>
      <w:spacing w:after="0" w:line="276" w:lineRule="auto"/>
    </w:pPr>
    <w:rPr>
      <w:sz w:val="24"/>
    </w:rPr>
  </w:style>
  <w:style w:type="paragraph" w:customStyle="1" w:styleId="CalloutBox">
    <w:name w:val="CalloutBox"/>
    <w:basedOn w:val="Normal"/>
    <w:link w:val="CalloutBoxChar"/>
    <w:qFormat/>
    <w:rsid w:val="00AB5AF6"/>
    <w:pPr>
      <w:pBdr>
        <w:top w:val="single" w:sz="48" w:space="1" w:color="5991B3"/>
        <w:left w:val="single" w:sz="48" w:space="4" w:color="5991B3"/>
        <w:bottom w:val="single" w:sz="48" w:space="1" w:color="5991B3"/>
        <w:right w:val="single" w:sz="48" w:space="4" w:color="5991B3"/>
      </w:pBdr>
      <w:shd w:val="clear" w:color="auto" w:fill="5991B3"/>
      <w:jc w:val="center"/>
    </w:pPr>
    <w:rPr>
      <w:b/>
      <w:bCs/>
      <w:color w:val="FFFFFF" w:themeColor="background1"/>
    </w:rPr>
  </w:style>
  <w:style w:type="character" w:customStyle="1" w:styleId="CalloutBoxChar">
    <w:name w:val="CalloutBox Char"/>
    <w:basedOn w:val="DefaultParagraphFont"/>
    <w:link w:val="CalloutBox"/>
    <w:rsid w:val="00AB5AF6"/>
    <w:rPr>
      <w:b/>
      <w:bCs/>
      <w:color w:val="FFFFFF" w:themeColor="background1"/>
      <w:sz w:val="24"/>
      <w:shd w:val="clear" w:color="auto" w:fill="5991B3"/>
    </w:rPr>
  </w:style>
  <w:style w:type="paragraph" w:customStyle="1" w:styleId="RecipeTitle">
    <w:name w:val="RecipeTitle"/>
    <w:basedOn w:val="Heading1"/>
    <w:link w:val="RecipeTitleChar"/>
    <w:qFormat/>
    <w:rsid w:val="001B0F7F"/>
    <w:rPr>
      <w:color w:val="auto"/>
    </w:rPr>
  </w:style>
  <w:style w:type="character" w:customStyle="1" w:styleId="RecipeTitleChar">
    <w:name w:val="RecipeTitle Char"/>
    <w:basedOn w:val="Heading1Char"/>
    <w:link w:val="RecipeTitle"/>
    <w:rsid w:val="001B0F7F"/>
    <w:rPr>
      <w:rFonts w:ascii="Bahnschrift" w:eastAsiaTheme="majorEastAsia" w:hAnsi="Bahnschrift" w:cstheme="majorBidi"/>
      <w:color w:val="5991B3"/>
      <w:sz w:val="48"/>
      <w:szCs w:val="40"/>
    </w:rPr>
  </w:style>
  <w:style w:type="paragraph" w:customStyle="1" w:styleId="RecipeServingsLine">
    <w:name w:val="RecipeServingsLine"/>
    <w:basedOn w:val="Normal"/>
    <w:link w:val="RecipeServingsLineChar"/>
    <w:qFormat/>
    <w:rsid w:val="00C50BD1"/>
    <w:pPr>
      <w:spacing w:after="0"/>
    </w:pPr>
    <w:rPr>
      <w:sz w:val="20"/>
      <w:szCs w:val="20"/>
    </w:rPr>
  </w:style>
  <w:style w:type="character" w:customStyle="1" w:styleId="RecipeServingsLineChar">
    <w:name w:val="RecipeServingsLine Char"/>
    <w:basedOn w:val="DefaultParagraphFont"/>
    <w:link w:val="RecipeServingsLine"/>
    <w:rsid w:val="00C50BD1"/>
    <w:rPr>
      <w:sz w:val="20"/>
      <w:szCs w:val="20"/>
    </w:rPr>
  </w:style>
  <w:style w:type="paragraph" w:customStyle="1" w:styleId="CopyrightDisclaimer">
    <w:name w:val="CopyrightDisclaimer"/>
    <w:basedOn w:val="RecipeServingsLine"/>
    <w:link w:val="CopyrightDisclaimerChar"/>
    <w:qFormat/>
    <w:rsid w:val="0058221A"/>
    <w:pPr>
      <w:spacing w:line="240" w:lineRule="auto"/>
    </w:pPr>
  </w:style>
  <w:style w:type="character" w:customStyle="1" w:styleId="CopyrightDisclaimerChar">
    <w:name w:val="CopyrightDisclaimer Char"/>
    <w:basedOn w:val="RecipeServingsLineChar"/>
    <w:link w:val="CopyrightDisclaimer"/>
    <w:rsid w:val="0058221A"/>
    <w:rPr>
      <w:sz w:val="20"/>
      <w:szCs w:val="20"/>
    </w:rPr>
  </w:style>
  <w:style w:type="paragraph" w:customStyle="1" w:styleId="NutritionalInfoHeading">
    <w:name w:val="Nutritional Info Heading"/>
    <w:basedOn w:val="Heading2"/>
    <w:link w:val="NutritionalInfoHeadingChar"/>
    <w:qFormat/>
    <w:rsid w:val="00BF602E"/>
    <w:pPr>
      <w:pBdr>
        <w:top w:val="single" w:sz="24" w:space="1" w:color="5991B3"/>
        <w:left w:val="single" w:sz="24" w:space="4" w:color="5991B3"/>
        <w:bottom w:val="single" w:sz="24" w:space="1" w:color="5991B3"/>
        <w:right w:val="single" w:sz="24" w:space="4" w:color="5991B3"/>
      </w:pBdr>
      <w:shd w:val="clear" w:color="auto" w:fill="5991B3"/>
      <w:spacing w:before="240"/>
    </w:pPr>
    <w:rPr>
      <w:color w:val="FFFFFF" w:themeColor="background1"/>
    </w:rPr>
  </w:style>
  <w:style w:type="character" w:customStyle="1" w:styleId="NutritionalInfoHeadingChar">
    <w:name w:val="Nutritional Info Heading Char"/>
    <w:basedOn w:val="Heading2Char"/>
    <w:link w:val="NutritionalInfoHeading"/>
    <w:rsid w:val="00BF602E"/>
    <w:rPr>
      <w:rFonts w:asciiTheme="majorHAnsi" w:eastAsiaTheme="majorEastAsia" w:hAnsiTheme="majorHAnsi" w:cstheme="majorBidi"/>
      <w:b/>
      <w:color w:val="FFFFFF" w:themeColor="background1"/>
      <w:sz w:val="28"/>
      <w:szCs w:val="32"/>
      <w:shd w:val="clear" w:color="auto" w:fill="5991B3"/>
    </w:rPr>
  </w:style>
  <w:style w:type="paragraph" w:customStyle="1" w:styleId="NutritionalInfo">
    <w:name w:val="Nutritional Info"/>
    <w:basedOn w:val="Heading2"/>
    <w:link w:val="NutritionalInfoChar"/>
    <w:qFormat/>
    <w:rsid w:val="00786F9B"/>
    <w:pPr>
      <w:pBdr>
        <w:top w:val="single" w:sz="2" w:space="6" w:color="auto"/>
        <w:bottom w:val="single" w:sz="2" w:space="6" w:color="auto"/>
      </w:pBdr>
      <w:tabs>
        <w:tab w:val="left" w:pos="2520"/>
      </w:tabs>
      <w:spacing w:before="120" w:after="280"/>
      <w:contextualSpacing/>
    </w:pPr>
    <w:rPr>
      <w:b w:val="0"/>
      <w:color w:val="auto"/>
      <w:sz w:val="24"/>
    </w:rPr>
  </w:style>
  <w:style w:type="character" w:customStyle="1" w:styleId="NutritionalInfoChar">
    <w:name w:val="Nutritional Info Char"/>
    <w:basedOn w:val="Heading2Char"/>
    <w:link w:val="NutritionalInfo"/>
    <w:rsid w:val="00786F9B"/>
    <w:rPr>
      <w:rFonts w:asciiTheme="majorHAnsi" w:eastAsiaTheme="majorEastAsia" w:hAnsiTheme="majorHAnsi" w:cstheme="majorBidi"/>
      <w:b w:val="0"/>
      <w:color w:val="23628D"/>
      <w:sz w:val="24"/>
      <w:szCs w:val="32"/>
    </w:rPr>
  </w:style>
  <w:style w:type="paragraph" w:customStyle="1" w:styleId="NumberList">
    <w:name w:val="Number List"/>
    <w:basedOn w:val="ListParagraph"/>
    <w:link w:val="NumberListChar"/>
    <w:qFormat/>
    <w:rsid w:val="008C78D5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91E69"/>
    <w:rPr>
      <w:sz w:val="24"/>
    </w:rPr>
  </w:style>
  <w:style w:type="character" w:customStyle="1" w:styleId="NumberListChar">
    <w:name w:val="Number List Char"/>
    <w:basedOn w:val="ListParagraphChar"/>
    <w:link w:val="NumberList"/>
    <w:rsid w:val="008C78D5"/>
    <w:rPr>
      <w:sz w:val="24"/>
    </w:rPr>
  </w:style>
  <w:style w:type="character" w:styleId="Hyperlink">
    <w:name w:val="Hyperlink"/>
    <w:basedOn w:val="DefaultParagraphFont"/>
    <w:uiPriority w:val="99"/>
    <w:unhideWhenUsed/>
    <w:rsid w:val="004864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4806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6F2E"/>
    <w:rPr>
      <w:color w:val="96607D" w:themeColor="followedHyperlink"/>
      <w:u w:val="single"/>
    </w:rPr>
  </w:style>
  <w:style w:type="character" w:customStyle="1" w:styleId="ParagraphBasicChar">
    <w:name w:val="Paragraph Basic Char"/>
    <w:basedOn w:val="DefaultParagraphFont"/>
    <w:link w:val="ParagraphBasic"/>
    <w:locked/>
    <w:rsid w:val="00BB589F"/>
    <w:rPr>
      <w:rFonts w:ascii="Trebuchet MS" w:hAnsi="Trebuchet MS" w:cs="Times New Roman"/>
    </w:rPr>
  </w:style>
  <w:style w:type="paragraph" w:customStyle="1" w:styleId="ParagraphBasic">
    <w:name w:val="Paragraph Basic"/>
    <w:link w:val="ParagraphBasicChar"/>
    <w:qFormat/>
    <w:rsid w:val="00BB589F"/>
    <w:pPr>
      <w:spacing w:after="240" w:line="256" w:lineRule="auto"/>
    </w:pPr>
    <w:rPr>
      <w:rFonts w:ascii="Trebuchet MS" w:hAnsi="Trebuchet MS" w:cs="Times New Roman"/>
    </w:rPr>
  </w:style>
  <w:style w:type="paragraph" w:customStyle="1" w:styleId="fielditem">
    <w:name w:val="field__item"/>
    <w:basedOn w:val="Normal"/>
    <w:rsid w:val="00FD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notes">
    <w:name w:val="notes"/>
    <w:basedOn w:val="DefaultParagraphFont"/>
    <w:rsid w:val="00FD6CF0"/>
  </w:style>
  <w:style w:type="character" w:styleId="CommentReference">
    <w:name w:val="annotation reference"/>
    <w:basedOn w:val="DefaultParagraphFont"/>
    <w:uiPriority w:val="99"/>
    <w:semiHidden/>
    <w:unhideWhenUsed/>
    <w:rsid w:val="00363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0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029"/>
    <w:rPr>
      <w:b/>
      <w:bCs/>
      <w:sz w:val="20"/>
      <w:szCs w:val="20"/>
    </w:rPr>
  </w:style>
  <w:style w:type="character" w:customStyle="1" w:styleId="BList1Char">
    <w:name w:val="BList 1 Char"/>
    <w:basedOn w:val="DefaultParagraphFont"/>
    <w:link w:val="BList1"/>
    <w:locked/>
    <w:rsid w:val="00097438"/>
    <w:rPr>
      <w:rFonts w:ascii="Trebuchet MS" w:hAnsi="Trebuchet MS" w:cs="Times New Roman"/>
    </w:rPr>
  </w:style>
  <w:style w:type="paragraph" w:customStyle="1" w:styleId="BList1">
    <w:name w:val="BList 1"/>
    <w:basedOn w:val="Normal"/>
    <w:link w:val="BList1Char"/>
    <w:qFormat/>
    <w:rsid w:val="00097438"/>
    <w:pPr>
      <w:numPr>
        <w:numId w:val="12"/>
      </w:numPr>
      <w:spacing w:after="120" w:line="256" w:lineRule="auto"/>
    </w:pPr>
    <w:rPr>
      <w:rFonts w:ascii="Trebuchet MS" w:hAnsi="Trebuchet MS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STER%20TEMPLATES\EB%20Content\2025%20Newsletters%20-%20EB\2025%20Live%20Well%20Work%20Well%20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7A66-C661-49BC-82F4-1B00E71C22A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d0c095f-5d66-4273-a209-64796ae91974}" enabled="0" method="" siteId="{bd0c095f-5d66-4273-a209-64796ae919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2025 Live Well Work Well  Template - ENG.dotx</Template>
  <TotalTime>6</TotalTime>
  <Pages>3</Pages>
  <Words>1000</Words>
  <Characters>4944</Characters>
  <Application>Microsoft Office Word</Application>
  <DocSecurity>0</DocSecurity>
  <Lines>159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Picozzi, Victoria (MMA)</cp:lastModifiedBy>
  <cp:revision>4</cp:revision>
  <dcterms:created xsi:type="dcterms:W3CDTF">2025-03-12T19:38:00Z</dcterms:created>
  <dcterms:modified xsi:type="dcterms:W3CDTF">2025-03-27T21:18:00Z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f3f86481-cdc0-4434-a77d-5bfe0ce0c902</vt:lpwstr>
  </property>
  <property fmtid="{D5CDD505-2E9C-101B-9397-08002B2CF9AE}" pid="3" name="MSIP_Label_38f1469a-2c2a-4aee-b92b-090d4c5468ff_Enabled">
    <vt:lpwstr>true</vt:lpwstr>
  </property>
  <property fmtid="{D5CDD505-2E9C-101B-9397-08002B2CF9AE}" pid="4" name="MSIP_Label_38f1469a-2c2a-4aee-b92b-090d4c5468ff_SetDate">
    <vt:lpwstr>2025-03-27T21:18:14Z</vt:lpwstr>
  </property>
  <property fmtid="{D5CDD505-2E9C-101B-9397-08002B2CF9AE}" pid="5" name="MSIP_Label_38f1469a-2c2a-4aee-b92b-090d4c5468ff_Method">
    <vt:lpwstr>Standard</vt:lpwstr>
  </property>
  <property fmtid="{D5CDD505-2E9C-101B-9397-08002B2CF9AE}" pid="6" name="MSIP_Label_38f1469a-2c2a-4aee-b92b-090d4c5468ff_Name">
    <vt:lpwstr>Confidential - Unmarked</vt:lpwstr>
  </property>
  <property fmtid="{D5CDD505-2E9C-101B-9397-08002B2CF9AE}" pid="7" name="MSIP_Label_38f1469a-2c2a-4aee-b92b-090d4c5468ff_SiteId">
    <vt:lpwstr>2a6e6092-73e4-4752-b1a5-477a17f5056d</vt:lpwstr>
  </property>
  <property fmtid="{D5CDD505-2E9C-101B-9397-08002B2CF9AE}" pid="8" name="MSIP_Label_38f1469a-2c2a-4aee-b92b-090d4c5468ff_ActionId">
    <vt:lpwstr>25cc1472-daf1-4ee3-9975-5d1ce88b8113</vt:lpwstr>
  </property>
  <property fmtid="{D5CDD505-2E9C-101B-9397-08002B2CF9AE}" pid="9" name="MSIP_Label_38f1469a-2c2a-4aee-b92b-090d4c5468ff_ContentBits">
    <vt:lpwstr>0</vt:lpwstr>
  </property>
  <property fmtid="{D5CDD505-2E9C-101B-9397-08002B2CF9AE}" pid="10" name="MSIP_Label_38f1469a-2c2a-4aee-b92b-090d4c5468ff_Tag">
    <vt:lpwstr>10, 3, 0, 1</vt:lpwstr>
  </property>
</Properties>
</file>