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69D78" w14:textId="63526C9C" w:rsidR="00443096" w:rsidRPr="002E6B5B" w:rsidRDefault="00EC4247" w:rsidP="00BB589F">
      <w:pPr>
        <w:pStyle w:val="Heading1"/>
        <w:sectPr w:rsidR="00443096" w:rsidRPr="002E6B5B" w:rsidSect="00113DC5">
          <w:footerReference w:type="first" r:id="rId8"/>
          <w:pgSz w:w="12240" w:h="15840"/>
          <w:pgMar w:top="720" w:right="720" w:bottom="720" w:left="720" w:header="0" w:footer="144" w:gutter="0"/>
          <w:cols w:space="432"/>
          <w:titlePg/>
          <w:docGrid w:linePitch="360"/>
        </w:sectPr>
      </w:pPr>
      <w:r>
        <w:rPr>
          <w:noProof/>
        </w:rPr>
        <w:drawing>
          <wp:anchor distT="0" distB="0" distL="114300" distR="114300" simplePos="0" relativeHeight="251664384" behindDoc="0" locked="1" layoutInCell="1" allowOverlap="1" wp14:anchorId="6C1D8844" wp14:editId="31E3FA33">
            <wp:simplePos x="457200" y="3314700"/>
            <wp:positionH relativeFrom="page">
              <wp:posOffset>5001895</wp:posOffset>
            </wp:positionH>
            <wp:positionV relativeFrom="page">
              <wp:posOffset>960120</wp:posOffset>
            </wp:positionV>
            <wp:extent cx="2450592" cy="319897"/>
            <wp:effectExtent l="0" t="0" r="0" b="4445"/>
            <wp:wrapSquare wrapText="bothSides"/>
            <wp:docPr id="1866016845" name="Picture 2"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16845" name="Picture 2" descr="A logo with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592" cy="319897"/>
                    </a:xfrm>
                    <a:prstGeom prst="rect">
                      <a:avLst/>
                    </a:prstGeom>
                  </pic:spPr>
                </pic:pic>
              </a:graphicData>
            </a:graphic>
            <wp14:sizeRelH relativeFrom="margin">
              <wp14:pctWidth>0</wp14:pctWidth>
            </wp14:sizeRelH>
          </wp:anchor>
        </w:drawing>
      </w:r>
      <w:r>
        <w:rPr>
          <w:noProof/>
        </w:rPr>
        <mc:AlternateContent>
          <mc:Choice Requires="wpg">
            <w:drawing>
              <wp:anchor distT="1371600" distB="0" distL="114300" distR="114300" simplePos="0" relativeHeight="251661312" behindDoc="0" locked="0" layoutInCell="1" allowOverlap="1" wp14:anchorId="77B7D4A2" wp14:editId="7D1EBBF9">
                <wp:simplePos x="0" y="0"/>
                <wp:positionH relativeFrom="page">
                  <wp:align>left</wp:align>
                </wp:positionH>
                <wp:positionV relativeFrom="paragraph">
                  <wp:posOffset>295027</wp:posOffset>
                </wp:positionV>
                <wp:extent cx="7772400" cy="2432304"/>
                <wp:effectExtent l="0" t="0" r="0" b="6350"/>
                <wp:wrapTopAndBottom/>
                <wp:docPr id="1850577042" name="Group 4"/>
                <wp:cNvGraphicFramePr/>
                <a:graphic xmlns:a="http://schemas.openxmlformats.org/drawingml/2006/main">
                  <a:graphicData uri="http://schemas.microsoft.com/office/word/2010/wordprocessingGroup">
                    <wpg:wgp>
                      <wpg:cNvGrpSpPr/>
                      <wpg:grpSpPr>
                        <a:xfrm>
                          <a:off x="0" y="0"/>
                          <a:ext cx="7772400" cy="2428610"/>
                          <a:chOff x="0" y="3685"/>
                          <a:chExt cx="7772400" cy="2420870"/>
                        </a:xfrm>
                      </wpg:grpSpPr>
                      <pic:pic xmlns:pic="http://schemas.openxmlformats.org/drawingml/2006/picture">
                        <pic:nvPicPr>
                          <pic:cNvPr id="61236803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3685"/>
                            <a:ext cx="7772400" cy="2420870"/>
                          </a:xfrm>
                          <a:prstGeom prst="rect">
                            <a:avLst/>
                          </a:prstGeom>
                        </pic:spPr>
                      </pic:pic>
                      <wps:wsp>
                        <wps:cNvPr id="1438918580" name="Text Box 2"/>
                        <wps:cNvSpPr txBox="1">
                          <a:spLocks noChangeArrowheads="1"/>
                        </wps:cNvSpPr>
                        <wps:spPr bwMode="auto">
                          <a:xfrm>
                            <a:off x="4899546" y="1965278"/>
                            <a:ext cx="2743200" cy="318135"/>
                          </a:xfrm>
                          <a:prstGeom prst="rect">
                            <a:avLst/>
                          </a:prstGeom>
                          <a:noFill/>
                          <a:ln w="9525">
                            <a:noFill/>
                            <a:miter lim="800000"/>
                            <a:headEnd/>
                            <a:tailEnd/>
                          </a:ln>
                        </wps:spPr>
                        <wps:txbx>
                          <w:txbxContent>
                            <w:p w14:paraId="2510D016" w14:textId="77777777" w:rsidR="009F5D64" w:rsidRPr="00D05490" w:rsidRDefault="00EC4247" w:rsidP="009F5D64">
                              <w:pPr>
                                <w:rPr>
                                  <w:b/>
                                  <w:bCs/>
                                  <w:color w:val="7F7F7F" w:themeColor="text1" w:themeTint="80"/>
                                  <w:sz w:val="28"/>
                                  <w:szCs w:val="28"/>
                                </w:rPr>
                              </w:pPr>
                              <w:r>
                                <w:rPr>
                                  <w:b/>
                                  <w:bCs/>
                                  <w:color w:val="7F7F7F" w:themeColor="text1" w:themeTint="80"/>
                                  <w:sz w:val="28"/>
                                  <w:szCs w:val="28"/>
                                </w:rPr>
                                <w:t>Ju</w:t>
                              </w:r>
                              <w:r w:rsidR="00571C5D">
                                <w:rPr>
                                  <w:b/>
                                  <w:bCs/>
                                  <w:color w:val="7F7F7F" w:themeColor="text1" w:themeTint="80"/>
                                  <w:sz w:val="28"/>
                                  <w:szCs w:val="28"/>
                                </w:rPr>
                                <w:t>ly</w:t>
                              </w:r>
                              <w:r w:rsidRPr="00D05490">
                                <w:rPr>
                                  <w:b/>
                                  <w:bCs/>
                                  <w:color w:val="7F7F7F" w:themeColor="text1" w:themeTint="80"/>
                                  <w:sz w:val="28"/>
                                  <w:szCs w:val="28"/>
                                </w:rPr>
                                <w:t xml:space="preserve"> 2025</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w14:anchorId="77B7D4A2" id="Group 4" o:spid="_x0000_s1026" style="position:absolute;margin-left:0;margin-top:23.25pt;width:612pt;height:191.5pt;z-index:251661312;mso-wrap-distance-top:108pt;mso-position-horizontal:left;mso-position-horizontal-relative:page;mso-height-relative:margin" coordorigin=",36" coordsize="77724,2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6;width:77724;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">
                  <v:imagedata r:id="rId11" o:title=""/>
                </v:shape>
                <v:shapetype id="_x0000_t202" coordsize="21600,21600" o:spt="202" path="m,l,21600r21600,l21600,xe">
                  <v:stroke joinstyle="miter"/>
                  <v:path gradientshapeok="t" o:connecttype="rect"/>
                </v:shapetype>
                <v:shape id="_x0000_s1028" type="#_x0000_t202" style="position:absolute;left:48995;top:19652;width:2743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" filled="f" stroked="f">
                  <v:textbox>
                    <w:txbxContent>
                      <w:p w14:paraId="2510D016" w14:textId="77777777" w:rsidR="009F5D64" w:rsidRPr="00D05490" w:rsidRDefault="00EC4247" w:rsidP="009F5D64">
                        <w:pPr>
                          <w:rPr>
                            <w:b/>
                            <w:bCs/>
                            <w:color w:val="7F7F7F" w:themeColor="text1" w:themeTint="80"/>
                            <w:sz w:val="28"/>
                            <w:szCs w:val="28"/>
                          </w:rPr>
                        </w:pPr>
                        <w:r>
                          <w:rPr>
                            <w:b/>
                            <w:bCs/>
                            <w:color w:val="7F7F7F" w:themeColor="text1" w:themeTint="80"/>
                            <w:sz w:val="28"/>
                            <w:szCs w:val="28"/>
                          </w:rPr>
                          <w:t>Ju</w:t>
                        </w:r>
                        <w:r w:rsidR="00571C5D">
                          <w:rPr>
                            <w:b/>
                            <w:bCs/>
                            <w:color w:val="7F7F7F" w:themeColor="text1" w:themeTint="80"/>
                            <w:sz w:val="28"/>
                            <w:szCs w:val="28"/>
                          </w:rPr>
                          <w:t>ly</w:t>
                        </w:r>
                        <w:r w:rsidRPr="00D05490">
                          <w:rPr>
                            <w:b/>
                            <w:bCs/>
                            <w:color w:val="7F7F7F" w:themeColor="text1" w:themeTint="80"/>
                            <w:sz w:val="28"/>
                            <w:szCs w:val="28"/>
                          </w:rPr>
                          <w:t xml:space="preserve"> 2025</w:t>
                        </w:r>
                      </w:p>
                    </w:txbxContent>
                  </v:textbox>
                </v:shape>
                <w10:wrap type="topAndBottom" anchorx="page"/>
              </v:group>
            </w:pict>
          </mc:Fallback>
        </mc:AlternateContent>
      </w:r>
      <w:r w:rsidR="006318A4">
        <w:t>Grilling Safety Tips</w:t>
      </w:r>
    </w:p>
    <w:p w14:paraId="1173BD05" w14:textId="77777777" w:rsidR="009A5AF7" w:rsidRPr="006F7B71" w:rsidRDefault="00EC4247" w:rsidP="00656788">
      <w:r w:rsidRPr="006F7B71">
        <w:t>Although grilling is a popular way to prepare food, it can also be dangerous.</w:t>
      </w:r>
      <w:r w:rsidR="00446092">
        <w:t xml:space="preserve"> </w:t>
      </w:r>
      <w:r w:rsidR="006F7B71" w:rsidRPr="006F7B71">
        <w:t>According to the National Fire Protection Association, an average of</w:t>
      </w:r>
      <w:r w:rsidR="006E2D47">
        <w:t xml:space="preserve"> 9,000</w:t>
      </w:r>
      <w:r w:rsidR="006F7B71" w:rsidRPr="006F7B71">
        <w:t xml:space="preserve"> home fires involve grills, hibachis or barbecues </w:t>
      </w:r>
      <w:r w:rsidR="00D0261D">
        <w:t>each year</w:t>
      </w:r>
      <w:r w:rsidR="006F7B71" w:rsidRPr="006F7B71">
        <w:t>. May, June, July and August are the most active months for grill fires, with July being the top month.</w:t>
      </w:r>
    </w:p>
    <w:p w14:paraId="202713AD" w14:textId="77777777" w:rsidR="006F7B71" w:rsidRPr="006F7B71" w:rsidRDefault="00EC4247" w:rsidP="006F7B71">
      <w:pPr>
        <w:pStyle w:val="CalloutBox"/>
      </w:pPr>
      <w:r>
        <w:rPr>
          <w:rStyle w:val="Emphasis"/>
          <w:i w:val="0"/>
          <w:iCs w:val="0"/>
        </w:rPr>
        <w:t xml:space="preserve">Some </w:t>
      </w:r>
      <w:r w:rsidRPr="006F7B71">
        <w:rPr>
          <w:rStyle w:val="Emphasis"/>
          <w:i w:val="0"/>
          <w:iCs w:val="0"/>
        </w:rPr>
        <w:t>4 million</w:t>
      </w:r>
      <w:r w:rsidRPr="006F7B71">
        <w:t> outdoor </w:t>
      </w:r>
      <w:r w:rsidRPr="006F7B71">
        <w:rPr>
          <w:rStyle w:val="Emphasis"/>
          <w:i w:val="0"/>
          <w:iCs w:val="0"/>
        </w:rPr>
        <w:t>grills</w:t>
      </w:r>
      <w:r w:rsidRPr="006F7B71">
        <w:t xml:space="preserve"> are </w:t>
      </w:r>
      <w:r w:rsidR="00D0261D">
        <w:t>used</w:t>
      </w:r>
      <w:r w:rsidRPr="006F7B71">
        <w:rPr>
          <w:rStyle w:val="Emphasis"/>
          <w:i w:val="0"/>
          <w:iCs w:val="0"/>
        </w:rPr>
        <w:t xml:space="preserve"> across</w:t>
      </w:r>
      <w:r w:rsidRPr="006F7B71">
        <w:t> the United States on </w:t>
      </w:r>
      <w:r w:rsidRPr="006F7B71">
        <w:rPr>
          <w:rStyle w:val="Emphasis"/>
          <w:i w:val="0"/>
          <w:iCs w:val="0"/>
        </w:rPr>
        <w:t>any given summer day</w:t>
      </w:r>
      <w:r>
        <w:t>.</w:t>
      </w:r>
    </w:p>
    <w:p w14:paraId="162AA9CB" w14:textId="77777777" w:rsidR="005138E3" w:rsidRDefault="00EC4247" w:rsidP="00F11278">
      <w:pPr>
        <w:spacing w:after="100"/>
      </w:pPr>
      <w:r>
        <w:t>Keep th</w:t>
      </w:r>
      <w:r w:rsidR="008F618F">
        <w:t>ese 10</w:t>
      </w:r>
      <w:r>
        <w:t xml:space="preserve"> </w:t>
      </w:r>
      <w:r w:rsidR="008E719B">
        <w:t xml:space="preserve">fire </w:t>
      </w:r>
      <w:r>
        <w:t xml:space="preserve">safety </w:t>
      </w:r>
      <w:r w:rsidR="00310C76">
        <w:t>tips</w:t>
      </w:r>
      <w:r>
        <w:t xml:space="preserve"> in mind when grilling</w:t>
      </w:r>
      <w:r w:rsidR="00EC0E6B">
        <w:t>:</w:t>
      </w:r>
    </w:p>
    <w:p w14:paraId="7DC09155" w14:textId="77777777" w:rsidR="004D6C41" w:rsidRDefault="00EC4247" w:rsidP="004D6C41">
      <w:pPr>
        <w:pStyle w:val="ListParagraph"/>
        <w:numPr>
          <w:ilvl w:val="0"/>
          <w:numId w:val="15"/>
        </w:numPr>
        <w:spacing w:after="100"/>
      </w:pPr>
      <w:r>
        <w:t>Keep your grill at least 10 feet away from other objects, including your house, decks</w:t>
      </w:r>
      <w:r w:rsidR="00A12BF3">
        <w:t>, outdoor seating</w:t>
      </w:r>
      <w:r>
        <w:t xml:space="preserve"> and overhanging branches.</w:t>
      </w:r>
    </w:p>
    <w:p w14:paraId="5F9459BF" w14:textId="77777777" w:rsidR="004D6C41" w:rsidRDefault="00EC4247" w:rsidP="004D6C41">
      <w:pPr>
        <w:pStyle w:val="ListParagraph"/>
        <w:numPr>
          <w:ilvl w:val="0"/>
          <w:numId w:val="15"/>
        </w:numPr>
        <w:spacing w:after="100"/>
      </w:pPr>
      <w:r>
        <w:t>Set up the grill on a flat surface, and don’t bring it into an unventilated or enclosed space (e.g., garage or porch).</w:t>
      </w:r>
      <w:r w:rsidR="00A12BF3">
        <w:t xml:space="preserve"> </w:t>
      </w:r>
      <w:r w:rsidR="00A12BF3" w:rsidRPr="00A12BF3">
        <w:t xml:space="preserve">This is </w:t>
      </w:r>
      <w:r w:rsidR="00973F5A">
        <w:t xml:space="preserve">not only </w:t>
      </w:r>
      <w:r w:rsidR="00A12BF3" w:rsidRPr="00A12BF3">
        <w:t>a major fire hazard</w:t>
      </w:r>
      <w:r w:rsidR="003712BC">
        <w:t xml:space="preserve"> </w:t>
      </w:r>
      <w:r w:rsidR="00A12BF3">
        <w:t>but</w:t>
      </w:r>
      <w:r w:rsidR="00A12BF3" w:rsidRPr="00A12BF3">
        <w:t xml:space="preserve"> </w:t>
      </w:r>
      <w:r w:rsidR="00EC0E6B">
        <w:t xml:space="preserve">also </w:t>
      </w:r>
      <w:r w:rsidR="00A12BF3" w:rsidRPr="00A12BF3">
        <w:t>a carbon monoxide hazard.</w:t>
      </w:r>
    </w:p>
    <w:p w14:paraId="5943D591" w14:textId="77777777" w:rsidR="00FE04A4" w:rsidRPr="00FE04A4" w:rsidRDefault="00EC4247" w:rsidP="00FE04A4">
      <w:pPr>
        <w:pStyle w:val="ListParagraph"/>
        <w:numPr>
          <w:ilvl w:val="0"/>
          <w:numId w:val="15"/>
        </w:numPr>
        <w:spacing w:after="100"/>
      </w:pPr>
      <w:r>
        <w:t>C</w:t>
      </w:r>
      <w:r w:rsidRPr="00FE04A4">
        <w:t xml:space="preserve">heck the connection between the propane tank and the fuel line </w:t>
      </w:r>
      <w:r>
        <w:t xml:space="preserve">before using a gas grill </w:t>
      </w:r>
      <w:r w:rsidRPr="00FE04A4">
        <w:t xml:space="preserve">to </w:t>
      </w:r>
      <w:r w:rsidR="00F000FB">
        <w:t>ensure it’s</w:t>
      </w:r>
      <w:r w:rsidRPr="00FE04A4">
        <w:t xml:space="preserve"> not leaking and is working properly.</w:t>
      </w:r>
    </w:p>
    <w:p w14:paraId="1A650C12" w14:textId="77777777" w:rsidR="000275AB" w:rsidRPr="000275AB" w:rsidRDefault="00EC4247" w:rsidP="000275AB">
      <w:pPr>
        <w:pStyle w:val="ListParagraph"/>
        <w:numPr>
          <w:ilvl w:val="0"/>
          <w:numId w:val="15"/>
        </w:numPr>
        <w:spacing w:after="100"/>
      </w:pPr>
      <w:r>
        <w:t>T</w:t>
      </w:r>
      <w:r w:rsidRPr="000275AB">
        <w:t xml:space="preserve">urn off the gas </w:t>
      </w:r>
      <w:r>
        <w:t>i</w:t>
      </w:r>
      <w:r w:rsidRPr="000275AB">
        <w:t>f you suspect that your gas grill is leaking</w:t>
      </w:r>
      <w:r>
        <w:t>,</w:t>
      </w:r>
      <w:r w:rsidRPr="000275AB">
        <w:t xml:space="preserve"> and get the unit fixed before lighting it. Never use a match to check for leaks.</w:t>
      </w:r>
    </w:p>
    <w:p w14:paraId="318CD3B3" w14:textId="77777777" w:rsidR="000275AB" w:rsidRPr="000275AB" w:rsidRDefault="00EC4247" w:rsidP="000275AB">
      <w:pPr>
        <w:pStyle w:val="ListParagraph"/>
        <w:numPr>
          <w:ilvl w:val="0"/>
          <w:numId w:val="15"/>
        </w:numPr>
        <w:spacing w:after="100"/>
      </w:pPr>
      <w:r>
        <w:t>T</w:t>
      </w:r>
      <w:r w:rsidR="00310C76">
        <w:t>urn off the grill and the gas</w:t>
      </w:r>
      <w:r>
        <w:t xml:space="preserve"> if your propane grill’s flame goes out, and w</w:t>
      </w:r>
      <w:r w:rsidR="00310C76">
        <w:t>ait</w:t>
      </w:r>
      <w:r w:rsidRPr="000275AB">
        <w:t xml:space="preserve"> at least five minutes before relighting the grill.</w:t>
      </w:r>
    </w:p>
    <w:p w14:paraId="02A2469C" w14:textId="77777777" w:rsidR="00FE04A4" w:rsidRDefault="00EC4247" w:rsidP="00FE04A4">
      <w:pPr>
        <w:pStyle w:val="ListParagraph"/>
        <w:numPr>
          <w:ilvl w:val="0"/>
          <w:numId w:val="15"/>
        </w:numPr>
        <w:spacing w:after="100"/>
      </w:pPr>
      <w:r>
        <w:t>Only use starter fluid with charcoal grills—never with gas grills.</w:t>
      </w:r>
    </w:p>
    <w:p w14:paraId="267B7436" w14:textId="77777777" w:rsidR="004D6C41" w:rsidRDefault="00EC4247" w:rsidP="004D6C41">
      <w:pPr>
        <w:pStyle w:val="ListParagraph"/>
        <w:numPr>
          <w:ilvl w:val="0"/>
          <w:numId w:val="15"/>
        </w:numPr>
        <w:spacing w:after="100"/>
      </w:pPr>
      <w:r>
        <w:t>Keep children and pets at least 3 feet away from the area</w:t>
      </w:r>
      <w:r w:rsidR="00B12B30">
        <w:t xml:space="preserve"> until the grill is completely cool.</w:t>
      </w:r>
    </w:p>
    <w:p w14:paraId="69261588" w14:textId="77777777" w:rsidR="004D6C41" w:rsidRDefault="00EC4247" w:rsidP="004D6C41">
      <w:pPr>
        <w:pStyle w:val="ListParagraph"/>
        <w:numPr>
          <w:ilvl w:val="0"/>
          <w:numId w:val="15"/>
        </w:numPr>
        <w:spacing w:after="100"/>
      </w:pPr>
      <w:r>
        <w:t>Never leave your grill unattended</w:t>
      </w:r>
      <w:r w:rsidR="009B3783">
        <w:t xml:space="preserve"> while in use.</w:t>
      </w:r>
    </w:p>
    <w:p w14:paraId="7514F20C" w14:textId="77777777" w:rsidR="009B3783" w:rsidRDefault="00EC4247" w:rsidP="004D6C41">
      <w:pPr>
        <w:pStyle w:val="ListParagraph"/>
        <w:numPr>
          <w:ilvl w:val="0"/>
          <w:numId w:val="15"/>
        </w:numPr>
        <w:spacing w:after="100"/>
      </w:pPr>
      <w:r>
        <w:t>Avoid overloading the grill</w:t>
      </w:r>
      <w:r w:rsidR="008F618F">
        <w:t>,</w:t>
      </w:r>
      <w:r>
        <w:t xml:space="preserve"> as too much fat dripping at once can cause flare-ups.</w:t>
      </w:r>
    </w:p>
    <w:p w14:paraId="3F96A8ED" w14:textId="77777777" w:rsidR="004D6C41" w:rsidRPr="001A046E" w:rsidRDefault="00EC4247" w:rsidP="00656788">
      <w:pPr>
        <w:pStyle w:val="ListParagraph"/>
        <w:numPr>
          <w:ilvl w:val="0"/>
          <w:numId w:val="15"/>
        </w:numPr>
        <w:spacing w:after="240"/>
      </w:pPr>
      <w:r>
        <w:t xml:space="preserve">Clean the grates and trays </w:t>
      </w:r>
      <w:r w:rsidR="00E10779">
        <w:t xml:space="preserve">regularly </w:t>
      </w:r>
      <w:r>
        <w:t>to remove grease and fat buildup.</w:t>
      </w:r>
    </w:p>
    <w:p w14:paraId="11DB5B9A" w14:textId="77777777" w:rsidR="0094436C" w:rsidRDefault="00EC4247" w:rsidP="00656788">
      <w:pPr>
        <w:pStyle w:val="ParagraphBasic"/>
        <w:rPr>
          <w:rFonts w:asciiTheme="minorHAnsi" w:hAnsiTheme="minorHAnsi" w:cstheme="minorBidi"/>
          <w:sz w:val="24"/>
        </w:rPr>
      </w:pPr>
      <w:r w:rsidRPr="0094436C">
        <w:rPr>
          <w:rFonts w:asciiTheme="minorHAnsi" w:hAnsiTheme="minorHAnsi" w:cstheme="minorBidi"/>
          <w:sz w:val="24"/>
        </w:rPr>
        <w:t xml:space="preserve">Not only can grills start fires, </w:t>
      </w:r>
      <w:r w:rsidR="008E719B">
        <w:rPr>
          <w:rFonts w:asciiTheme="minorHAnsi" w:hAnsiTheme="minorHAnsi" w:cstheme="minorBidi"/>
          <w:sz w:val="24"/>
        </w:rPr>
        <w:t xml:space="preserve">but </w:t>
      </w:r>
      <w:r w:rsidRPr="0094436C">
        <w:rPr>
          <w:rFonts w:asciiTheme="minorHAnsi" w:hAnsiTheme="minorHAnsi" w:cstheme="minorBidi"/>
          <w:sz w:val="24"/>
        </w:rPr>
        <w:t xml:space="preserve">they can also cause burns. </w:t>
      </w:r>
      <w:r w:rsidR="00973F5A">
        <w:rPr>
          <w:rFonts w:asciiTheme="minorHAnsi" w:hAnsiTheme="minorHAnsi" w:cstheme="minorBidi"/>
          <w:sz w:val="24"/>
        </w:rPr>
        <w:t>E</w:t>
      </w:r>
      <w:r w:rsidRPr="0094436C">
        <w:rPr>
          <w:rFonts w:asciiTheme="minorHAnsi" w:hAnsiTheme="minorHAnsi" w:cstheme="minorBidi"/>
          <w:sz w:val="24"/>
        </w:rPr>
        <w:t xml:space="preserve">xercise caution as you </w:t>
      </w:r>
      <w:r w:rsidRPr="0094436C">
        <w:rPr>
          <w:rFonts w:asciiTheme="minorHAnsi" w:hAnsiTheme="minorHAnsi" w:cstheme="minorBidi"/>
          <w:sz w:val="24"/>
        </w:rPr>
        <w:t>flip food on the grill to ensure your hands and arms do not get burned.</w:t>
      </w:r>
      <w:r w:rsidR="008E719B">
        <w:rPr>
          <w:rFonts w:asciiTheme="minorHAnsi" w:hAnsiTheme="minorHAnsi" w:cstheme="minorBidi"/>
          <w:sz w:val="24"/>
        </w:rPr>
        <w:t xml:space="preserve"> </w:t>
      </w:r>
      <w:r w:rsidR="00973F5A">
        <w:rPr>
          <w:rFonts w:asciiTheme="minorHAnsi" w:hAnsiTheme="minorHAnsi" w:cstheme="minorBidi"/>
          <w:sz w:val="24"/>
        </w:rPr>
        <w:t>Additionally</w:t>
      </w:r>
      <w:r w:rsidRPr="0094436C">
        <w:rPr>
          <w:rFonts w:asciiTheme="minorHAnsi" w:hAnsiTheme="minorHAnsi" w:cstheme="minorBidi"/>
          <w:sz w:val="24"/>
        </w:rPr>
        <w:t xml:space="preserve">, be sure to use </w:t>
      </w:r>
      <w:r w:rsidR="008E719B" w:rsidRPr="008E719B">
        <w:rPr>
          <w:rFonts w:asciiTheme="minorHAnsi" w:hAnsiTheme="minorHAnsi" w:cstheme="minorBidi"/>
          <w:sz w:val="24"/>
        </w:rPr>
        <w:t>long-handled</w:t>
      </w:r>
      <w:r w:rsidRPr="0094436C">
        <w:rPr>
          <w:rFonts w:asciiTheme="minorHAnsi" w:hAnsiTheme="minorHAnsi" w:cstheme="minorBidi"/>
          <w:sz w:val="24"/>
        </w:rPr>
        <w:t xml:space="preserve"> utensils to help keep your hands at a safe distance from the flames.</w:t>
      </w:r>
    </w:p>
    <w:p w14:paraId="2755CBB5" w14:textId="77777777" w:rsidR="006729ED" w:rsidRPr="006729ED" w:rsidRDefault="00EC4247" w:rsidP="006729ED">
      <w:pPr>
        <w:pStyle w:val="ParagraphBasic"/>
        <w:spacing w:after="360"/>
        <w:rPr>
          <w:rFonts w:asciiTheme="minorHAnsi" w:hAnsiTheme="minorHAnsi" w:cstheme="minorBidi"/>
          <w:sz w:val="24"/>
        </w:rPr>
      </w:pPr>
      <w:r w:rsidRPr="006729ED">
        <w:rPr>
          <w:rFonts w:asciiTheme="minorHAnsi" w:hAnsiTheme="minorHAnsi" w:cstheme="minorBidi"/>
          <w:sz w:val="24"/>
        </w:rPr>
        <w:t xml:space="preserve">Overall, practicing vigilance and taking proper precautions </w:t>
      </w:r>
      <w:r w:rsidR="00980E34">
        <w:rPr>
          <w:rFonts w:asciiTheme="minorHAnsi" w:hAnsiTheme="minorHAnsi" w:cstheme="minorBidi"/>
          <w:sz w:val="24"/>
        </w:rPr>
        <w:t xml:space="preserve">while grilling </w:t>
      </w:r>
      <w:r w:rsidRPr="006729ED">
        <w:rPr>
          <w:rFonts w:asciiTheme="minorHAnsi" w:hAnsiTheme="minorHAnsi" w:cstheme="minorBidi"/>
          <w:sz w:val="24"/>
        </w:rPr>
        <w:t>can help reduce fires and associated burn injuries.</w:t>
      </w:r>
    </w:p>
    <w:p w14:paraId="2174B167" w14:textId="77777777" w:rsidR="006729ED" w:rsidRDefault="006729ED" w:rsidP="00443096"/>
    <w:p w14:paraId="14C67D4F" w14:textId="77777777" w:rsidR="00097438" w:rsidRDefault="00097438" w:rsidP="00443096">
      <w:pPr>
        <w:sectPr w:rsidR="00097438" w:rsidSect="00CE0685">
          <w:headerReference w:type="default" r:id="rId12"/>
          <w:footerReference w:type="default" r:id="rId13"/>
          <w:type w:val="continuous"/>
          <w:pgSz w:w="12240" w:h="15840"/>
          <w:pgMar w:top="1152" w:right="720" w:bottom="720" w:left="720" w:header="0" w:footer="720" w:gutter="0"/>
          <w:cols w:num="2" w:space="432"/>
          <w:docGrid w:linePitch="360"/>
        </w:sectPr>
      </w:pPr>
    </w:p>
    <w:p w14:paraId="1DC1FEB7" w14:textId="77777777" w:rsidR="00287CD1" w:rsidRPr="00287CD1" w:rsidRDefault="00EC4247" w:rsidP="00287CD1">
      <w:pPr>
        <w:pStyle w:val="Heading1"/>
      </w:pPr>
      <w:r>
        <w:lastRenderedPageBreak/>
        <w:t>First-aid Kit Essentials</w:t>
      </w:r>
    </w:p>
    <w:p w14:paraId="3655831B" w14:textId="77777777" w:rsidR="00761011" w:rsidRPr="00761011" w:rsidRDefault="00761011" w:rsidP="00761011">
      <w:pPr>
        <w:sectPr w:rsidR="00761011" w:rsidRPr="00761011" w:rsidSect="00433591">
          <w:pgSz w:w="12240" w:h="15840"/>
          <w:pgMar w:top="720" w:right="720" w:bottom="720" w:left="720" w:header="0" w:footer="720" w:gutter="0"/>
          <w:cols w:space="432"/>
          <w:docGrid w:linePitch="360"/>
        </w:sectPr>
      </w:pPr>
    </w:p>
    <w:p w14:paraId="0993675F" w14:textId="77777777" w:rsidR="00503851" w:rsidRPr="00503851" w:rsidRDefault="00EC4247" w:rsidP="009A6A6C">
      <w:pPr>
        <w:spacing w:after="240"/>
      </w:pPr>
      <w:r>
        <w:t>Summer is synonymous with adventure and outdoor fun.</w:t>
      </w:r>
      <w:r w:rsidRPr="00503851">
        <w:t xml:space="preserve"> Whether </w:t>
      </w:r>
      <w:r w:rsidR="00877E09">
        <w:t>exploring a park</w:t>
      </w:r>
      <w:r w:rsidRPr="00503851">
        <w:t xml:space="preserve">, </w:t>
      </w:r>
      <w:r w:rsidR="005F374C">
        <w:t xml:space="preserve">swimming, </w:t>
      </w:r>
      <w:r w:rsidRPr="00503851">
        <w:t xml:space="preserve">hiking a trail or </w:t>
      </w:r>
      <w:r w:rsidRPr="00503851">
        <w:t>road-tripping, having a</w:t>
      </w:r>
      <w:r w:rsidR="00877E09">
        <w:t xml:space="preserve"> </w:t>
      </w:r>
      <w:r w:rsidRPr="00503851">
        <w:t>first-aid kit can make all the difference in an emergency.</w:t>
      </w:r>
    </w:p>
    <w:p w14:paraId="76F162B4" w14:textId="77777777" w:rsidR="00F53E77" w:rsidRDefault="00EC4247" w:rsidP="00F53E77">
      <w:pPr>
        <w:spacing w:after="100"/>
      </w:pPr>
      <w:r>
        <w:t>A well-stocked first-aid kit can help you respond quickly and effec</w:t>
      </w:r>
      <w:r>
        <w:rPr>
          <w:rFonts w:ascii="Corbel" w:eastAsia="Corbel" w:hAnsi="Corbel" w:cs="Corbel"/>
        </w:rPr>
        <w:t>ti</w:t>
      </w:r>
      <w:r>
        <w:t xml:space="preserve">vely to common injuries. Keep at least one first-aid kit in your home and your vehicle. Consider </w:t>
      </w:r>
      <w:r w:rsidR="00994883">
        <w:t xml:space="preserve">stocking </w:t>
      </w:r>
      <w:r>
        <w:t>the</w:t>
      </w:r>
      <w:r w:rsidR="00877E09">
        <w:t>se</w:t>
      </w:r>
      <w:r>
        <w:t xml:space="preserve"> basic </w:t>
      </w:r>
      <w:r w:rsidR="00877E09">
        <w:t xml:space="preserve">first-aid kit </w:t>
      </w:r>
      <w:r>
        <w:t>supplies:</w:t>
      </w:r>
    </w:p>
    <w:p w14:paraId="25648043" w14:textId="77777777" w:rsidR="008C6176" w:rsidRDefault="00EC4247" w:rsidP="00F53E77">
      <w:pPr>
        <w:pStyle w:val="ListParagraph"/>
      </w:pPr>
      <w:r>
        <w:t>Bandages of various sizes</w:t>
      </w:r>
    </w:p>
    <w:p w14:paraId="1B996156" w14:textId="77777777" w:rsidR="008C6176" w:rsidRDefault="00EC4247" w:rsidP="008C6176">
      <w:pPr>
        <w:pStyle w:val="ListParagraph"/>
      </w:pPr>
      <w:r>
        <w:t>Elastic bandage wrap</w:t>
      </w:r>
    </w:p>
    <w:p w14:paraId="6637CF4C" w14:textId="77777777" w:rsidR="008C6176" w:rsidRDefault="00EC4247" w:rsidP="008C6176">
      <w:pPr>
        <w:pStyle w:val="ListParagraph"/>
      </w:pPr>
      <w:r>
        <w:t>Flashlight and ba</w:t>
      </w:r>
      <w:r>
        <w:rPr>
          <w:rFonts w:ascii="Corbel" w:eastAsia="Corbel" w:hAnsi="Corbel" w:cs="Corbel"/>
        </w:rPr>
        <w:t>tt</w:t>
      </w:r>
      <w:r>
        <w:t>eries</w:t>
      </w:r>
    </w:p>
    <w:p w14:paraId="06187326" w14:textId="77777777" w:rsidR="008C6176" w:rsidRDefault="00EC4247" w:rsidP="008C6176">
      <w:pPr>
        <w:pStyle w:val="ListParagraph"/>
      </w:pPr>
      <w:r>
        <w:t>Hydrogen peroxide</w:t>
      </w:r>
    </w:p>
    <w:p w14:paraId="730638CA" w14:textId="77777777" w:rsidR="008C6176" w:rsidRDefault="00EC4247" w:rsidP="008C6176">
      <w:pPr>
        <w:pStyle w:val="ListParagraph"/>
      </w:pPr>
      <w:r>
        <w:t>Instant hot and cold packs</w:t>
      </w:r>
    </w:p>
    <w:p w14:paraId="50BDA23B" w14:textId="77777777" w:rsidR="008C6176" w:rsidRDefault="00EC4247" w:rsidP="008C6176">
      <w:pPr>
        <w:pStyle w:val="ListParagraph"/>
      </w:pPr>
      <w:r>
        <w:t>Scissors</w:t>
      </w:r>
    </w:p>
    <w:p w14:paraId="16058D39" w14:textId="77777777" w:rsidR="008C6176" w:rsidRDefault="00EC4247" w:rsidP="008C6176">
      <w:pPr>
        <w:pStyle w:val="ListParagraph"/>
      </w:pPr>
      <w:r>
        <w:t>Sterile gauze pads and tape</w:t>
      </w:r>
    </w:p>
    <w:p w14:paraId="6E078ABD" w14:textId="77777777" w:rsidR="008C6176" w:rsidRDefault="00EC4247" w:rsidP="008C6176">
      <w:pPr>
        <w:pStyle w:val="ListParagraph"/>
      </w:pPr>
      <w:r>
        <w:t>Thermometer</w:t>
      </w:r>
    </w:p>
    <w:p w14:paraId="326255FE" w14:textId="77777777" w:rsidR="008C6176" w:rsidRDefault="00EC4247" w:rsidP="00877B5A">
      <w:pPr>
        <w:pStyle w:val="ListParagraph"/>
        <w:spacing w:after="240"/>
      </w:pPr>
      <w:r>
        <w:t>Tweezers</w:t>
      </w:r>
    </w:p>
    <w:p w14:paraId="0189C951" w14:textId="77777777" w:rsidR="00997BFD" w:rsidRDefault="00EC4247" w:rsidP="00923CDC">
      <w:pPr>
        <w:spacing w:after="240"/>
      </w:pPr>
      <w:r>
        <w:t>Additionally, you can stock your kit with over-the-counter items, such as aloe vera gel, antihistamine</w:t>
      </w:r>
      <w:r w:rsidR="00911AD8">
        <w:t>s</w:t>
      </w:r>
      <w:r>
        <w:t>, hydrocortisone cream</w:t>
      </w:r>
      <w:r w:rsidR="00E8164E">
        <w:t xml:space="preserve">, pain and fever medications, </w:t>
      </w:r>
      <w:r>
        <w:t>and sunscreen.</w:t>
      </w:r>
    </w:p>
    <w:p w14:paraId="1DFCEC50" w14:textId="77777777" w:rsidR="00923CDC" w:rsidRDefault="00EC4247" w:rsidP="00923CDC">
      <w:pPr>
        <w:spacing w:after="240"/>
      </w:pPr>
      <w:r>
        <w:t xml:space="preserve">Ongoing, </w:t>
      </w:r>
      <w:r w:rsidR="00081AB5">
        <w:t xml:space="preserve">remember to </w:t>
      </w:r>
      <w:r>
        <w:t>c</w:t>
      </w:r>
      <w:r w:rsidRPr="00923CDC">
        <w:t xml:space="preserve">heck the expiration dates </w:t>
      </w:r>
      <w:r w:rsidR="009342FE">
        <w:t xml:space="preserve">and </w:t>
      </w:r>
      <w:r w:rsidRPr="00923CDC">
        <w:t>make sure you have</w:t>
      </w:r>
      <w:r w:rsidR="00063B3E">
        <w:t>n’t</w:t>
      </w:r>
      <w:r w:rsidRPr="00923CDC">
        <w:t xml:space="preserve"> used up </w:t>
      </w:r>
      <w:r w:rsidR="00063B3E">
        <w:t xml:space="preserve">items </w:t>
      </w:r>
      <w:r w:rsidRPr="00923CDC">
        <w:t>and need replacements</w:t>
      </w:r>
      <w:r w:rsidR="009342FE">
        <w:t>.</w:t>
      </w:r>
    </w:p>
    <w:p w14:paraId="0B028246" w14:textId="77777777" w:rsidR="008B488E" w:rsidRDefault="008B488E" w:rsidP="00994883">
      <w:pPr>
        <w:spacing w:after="240"/>
        <w:sectPr w:rsidR="008B488E" w:rsidSect="00CE0685">
          <w:type w:val="continuous"/>
          <w:pgSz w:w="12240" w:h="15840"/>
          <w:pgMar w:top="1152" w:right="720" w:bottom="720" w:left="720" w:header="0" w:footer="720" w:gutter="0"/>
          <w:cols w:num="2" w:space="432"/>
          <w:docGrid w:linePitch="360"/>
        </w:sectPr>
      </w:pPr>
    </w:p>
    <w:p w14:paraId="7A4C61CC" w14:textId="77777777" w:rsidR="00A410A8" w:rsidRPr="00A410A8" w:rsidRDefault="00EC4247" w:rsidP="00664DE1">
      <w:pPr>
        <w:pStyle w:val="Heading1"/>
        <w:spacing w:before="520"/>
      </w:pPr>
      <w:r>
        <w:t>Understanding the Label</w:t>
      </w:r>
      <w:r>
        <w:br/>
        <w:t>on Your Sunscreen</w:t>
      </w:r>
    </w:p>
    <w:p w14:paraId="5F50D7AA" w14:textId="77777777" w:rsidR="0064764D" w:rsidRPr="0064764D" w:rsidRDefault="0064764D" w:rsidP="0064764D">
      <w:pPr>
        <w:sectPr w:rsidR="0064764D" w:rsidRPr="0064764D" w:rsidSect="0064764D">
          <w:type w:val="continuous"/>
          <w:pgSz w:w="12240" w:h="15840"/>
          <w:pgMar w:top="1152" w:right="720" w:bottom="720" w:left="720" w:header="0" w:footer="720" w:gutter="0"/>
          <w:cols w:space="432"/>
          <w:docGrid w:linePitch="360"/>
        </w:sectPr>
      </w:pPr>
    </w:p>
    <w:p w14:paraId="3B6E836D" w14:textId="77777777" w:rsidR="007E25B3" w:rsidRDefault="00EC4247" w:rsidP="00656788">
      <w:r w:rsidRPr="00EE1198">
        <w:t>Skin cancer is the most common cancer in the United States</w:t>
      </w:r>
      <w:r w:rsidR="00733C33">
        <w:t xml:space="preserve">. </w:t>
      </w:r>
      <w:r w:rsidRPr="00EE1198">
        <w:t xml:space="preserve">Most cases of melanoma, the deadliest kind of skin cancer, are caused by exposure to </w:t>
      </w:r>
      <w:r w:rsidR="00A12498">
        <w:t>ultraviolet (</w:t>
      </w:r>
      <w:r w:rsidR="00906FDE">
        <w:t>UV</w:t>
      </w:r>
      <w:r w:rsidR="00A12498">
        <w:t>)</w:t>
      </w:r>
      <w:r w:rsidRPr="00EE1198">
        <w:t xml:space="preserve"> light. The sun’s rays can damage your skin in as little as 15 minutes. While there are several steps you can take to limit your exposure to the sun, proper sunscreen selection and application </w:t>
      </w:r>
      <w:r w:rsidR="00FD57AD">
        <w:t>are</w:t>
      </w:r>
      <w:r w:rsidRPr="00EE1198">
        <w:t xml:space="preserve"> critical.</w:t>
      </w:r>
    </w:p>
    <w:p w14:paraId="19B4D14E" w14:textId="77777777" w:rsidR="004C5B41" w:rsidRDefault="00EC4247" w:rsidP="004C5B41">
      <w:pPr>
        <w:pStyle w:val="CalloutBox"/>
      </w:pPr>
      <w:r>
        <w:t xml:space="preserve">The Environmental Working Group (EWG) analyzed more than 2,200 sunscreens available for purchase in 2025. The EWG report revealed </w:t>
      </w:r>
      <w:r w:rsidR="00FD57AD">
        <w:t xml:space="preserve">that </w:t>
      </w:r>
      <w:r w:rsidR="006F0549">
        <w:t xml:space="preserve">just </w:t>
      </w:r>
      <w:r w:rsidR="002C4235" w:rsidRPr="002C4235">
        <w:t>one-fourth of sunscreens on store shelves</w:t>
      </w:r>
      <w:r w:rsidR="006F0549">
        <w:t xml:space="preserve"> </w:t>
      </w:r>
      <w:r w:rsidR="00FC6F1B">
        <w:t xml:space="preserve">provide </w:t>
      </w:r>
      <w:r w:rsidR="002C4235" w:rsidRPr="002C4235">
        <w:t>safe and effective protection</w:t>
      </w:r>
      <w:r w:rsidR="00FC6F1B">
        <w:t>.</w:t>
      </w:r>
      <w:r w:rsidR="002C4235" w:rsidRPr="002C4235">
        <w:t xml:space="preserve">  </w:t>
      </w:r>
    </w:p>
    <w:p w14:paraId="48CE559B" w14:textId="77777777" w:rsidR="0098084A" w:rsidRPr="007A772C" w:rsidRDefault="00EC4247" w:rsidP="004C5B41">
      <w:pPr>
        <w:spacing w:after="100"/>
      </w:pPr>
      <w:r>
        <w:t>Remember that not all sunscreens are created equal, so it’s about finding the one</w:t>
      </w:r>
      <w:r w:rsidR="00AC12BA">
        <w:t xml:space="preserve"> you need for the </w:t>
      </w:r>
      <w:r w:rsidR="00670799">
        <w:t xml:space="preserve">specific </w:t>
      </w:r>
      <w:r w:rsidR="00AC12BA">
        <w:t>weather and activit</w:t>
      </w:r>
      <w:r>
        <w:t xml:space="preserve">y. </w:t>
      </w:r>
      <w:r w:rsidR="000F0EB6">
        <w:t>Sunscreen labels must follow specific guidelines</w:t>
      </w:r>
      <w:r w:rsidR="00873BC1">
        <w:t>, so here’s what t</w:t>
      </w:r>
      <w:r w:rsidR="00033543">
        <w:t>hey exactly mean:</w:t>
      </w:r>
    </w:p>
    <w:p w14:paraId="2EB704F5" w14:textId="77777777" w:rsidR="00D44F30" w:rsidRDefault="00EC4247" w:rsidP="00656788">
      <w:pPr>
        <w:pStyle w:val="ListParagraph"/>
        <w:spacing w:after="100"/>
      </w:pPr>
      <w:r w:rsidRPr="00D44F30">
        <w:rPr>
          <w:b/>
          <w:bCs/>
        </w:rPr>
        <w:t>Broad-spectrum</w:t>
      </w:r>
      <w:r>
        <w:t xml:space="preserve"> protection works against UVA (skin cancer and premature aging) and UVB (sunburn rays).</w:t>
      </w:r>
    </w:p>
    <w:p w14:paraId="3E460930" w14:textId="77777777" w:rsidR="00D44F30" w:rsidRDefault="00EC4247" w:rsidP="00656788">
      <w:pPr>
        <w:pStyle w:val="ListParagraph"/>
        <w:spacing w:after="100"/>
      </w:pPr>
      <w:r>
        <w:rPr>
          <w:b/>
          <w:bCs/>
        </w:rPr>
        <w:t xml:space="preserve">SPF </w:t>
      </w:r>
      <w:r w:rsidRPr="00D44F30">
        <w:t>is the level of protection against UVB rays.</w:t>
      </w:r>
      <w:r w:rsidR="00A95386">
        <w:t xml:space="preserve"> Experts recommend using sunscreen </w:t>
      </w:r>
      <w:r w:rsidR="000F0EB6">
        <w:t xml:space="preserve">with </w:t>
      </w:r>
      <w:r w:rsidR="007412F5">
        <w:t>an</w:t>
      </w:r>
      <w:r w:rsidR="000F0EB6">
        <w:t xml:space="preserve"> SPF value of</w:t>
      </w:r>
      <w:r w:rsidR="007412F5">
        <w:t xml:space="preserve"> at least</w:t>
      </w:r>
      <w:r w:rsidR="000F0EB6">
        <w:t xml:space="preserve"> 30.</w:t>
      </w:r>
    </w:p>
    <w:p w14:paraId="1FDB5CA4" w14:textId="77777777" w:rsidR="00D44F30" w:rsidRDefault="00EC4247" w:rsidP="00656788">
      <w:pPr>
        <w:pStyle w:val="ListParagraph"/>
        <w:spacing w:after="100"/>
      </w:pPr>
      <w:r>
        <w:rPr>
          <w:b/>
          <w:bCs/>
        </w:rPr>
        <w:t>W</w:t>
      </w:r>
      <w:r w:rsidRPr="00D44F30">
        <w:rPr>
          <w:b/>
          <w:bCs/>
        </w:rPr>
        <w:t>ater-resistant</w:t>
      </w:r>
      <w:r>
        <w:t xml:space="preserve"> sunscreen needs to be reapplied, depending on the brand, after 40 or 80 minutes of swimming or excessive swimming.</w:t>
      </w:r>
    </w:p>
    <w:p w14:paraId="3D7DD020" w14:textId="77777777" w:rsidR="00D44F30" w:rsidRPr="005412A6" w:rsidRDefault="00EC4247" w:rsidP="009A6A6C">
      <w:pPr>
        <w:pStyle w:val="ListParagraph"/>
        <w:spacing w:after="240"/>
      </w:pPr>
      <w:r>
        <w:t xml:space="preserve">Sunscreens maintain their full strength for three years but always check the </w:t>
      </w:r>
      <w:r w:rsidRPr="00D44F30">
        <w:rPr>
          <w:b/>
          <w:bCs/>
        </w:rPr>
        <w:t>expiration date</w:t>
      </w:r>
      <w:r>
        <w:t>.</w:t>
      </w:r>
    </w:p>
    <w:p w14:paraId="1EA63F95" w14:textId="77777777" w:rsidR="004F1F3E" w:rsidRDefault="00EC4247" w:rsidP="00A83A7D">
      <w:pPr>
        <w:sectPr w:rsidR="004F1F3E" w:rsidSect="00CE0685">
          <w:type w:val="continuous"/>
          <w:pgSz w:w="12240" w:h="15840"/>
          <w:pgMar w:top="1152" w:right="720" w:bottom="720" w:left="720" w:header="0" w:footer="720" w:gutter="0"/>
          <w:cols w:num="2" w:space="432"/>
          <w:docGrid w:linePitch="360"/>
        </w:sectPr>
      </w:pPr>
      <w:r>
        <w:t>Routinely inspect your skin for any spots or changes in color or appearance. If you have any concerns, talk to your doctor.</w:t>
      </w:r>
    </w:p>
    <w:p w14:paraId="6AE1F671" w14:textId="77777777" w:rsidR="007E6B4C" w:rsidRDefault="00EC4247" w:rsidP="00EF58CA">
      <w:pPr>
        <w:pStyle w:val="Heading2"/>
      </w:pPr>
      <w:r>
        <w:rPr>
          <w:noProof/>
        </w:rPr>
        <w:lastRenderedPageBreak/>
        <w:drawing>
          <wp:anchor distT="0" distB="0" distL="114300" distR="114300" simplePos="0" relativeHeight="251663360" behindDoc="0" locked="0" layoutInCell="1" allowOverlap="1" wp14:anchorId="614B1D49" wp14:editId="68C392CF">
            <wp:simplePos x="0" y="0"/>
            <wp:positionH relativeFrom="page">
              <wp:posOffset>0</wp:posOffset>
            </wp:positionH>
            <wp:positionV relativeFrom="page">
              <wp:posOffset>0</wp:posOffset>
            </wp:positionV>
            <wp:extent cx="7751445" cy="1854835"/>
            <wp:effectExtent l="0" t="0" r="1905" b="0"/>
            <wp:wrapNone/>
            <wp:docPr id="611086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8660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1445" cy="1854835"/>
                    </a:xfrm>
                    <a:prstGeom prst="rect">
                      <a:avLst/>
                    </a:prstGeom>
                  </pic:spPr>
                </pic:pic>
              </a:graphicData>
            </a:graphic>
            <wp14:sizeRelH relativeFrom="margin">
              <wp14:pctWidth>0</wp14:pctWidth>
            </wp14:sizeRelH>
            <wp14:sizeRelV relativeFrom="margin">
              <wp14:pctHeight>0</wp14:pctHeight>
            </wp14:sizeRelV>
          </wp:anchor>
        </w:drawing>
      </w:r>
      <w:r w:rsidR="00501FCD">
        <w:rPr>
          <w:noProof/>
        </w:rPr>
        <mc:AlternateContent>
          <mc:Choice Requires="wps">
            <w:drawing>
              <wp:anchor distT="1371600" distB="45720" distL="114300" distR="114300" simplePos="0" relativeHeight="251659264" behindDoc="0" locked="0" layoutInCell="1" allowOverlap="1" wp14:anchorId="77515441" wp14:editId="061A2E6A">
                <wp:simplePos x="0" y="0"/>
                <wp:positionH relativeFrom="column">
                  <wp:posOffset>-89065</wp:posOffset>
                </wp:positionH>
                <wp:positionV relativeFrom="page">
                  <wp:posOffset>1389413</wp:posOffset>
                </wp:positionV>
                <wp:extent cx="6692900" cy="1156335"/>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156335"/>
                        </a:xfrm>
                        <a:prstGeom prst="rect">
                          <a:avLst/>
                        </a:prstGeom>
                        <a:noFill/>
                        <a:ln w="9525">
                          <a:noFill/>
                          <a:miter lim="800000"/>
                          <a:headEnd/>
                          <a:tailEnd/>
                        </a:ln>
                      </wps:spPr>
                      <wps:txbx>
                        <w:txbxContent>
                          <w:p w14:paraId="03A87EFA" w14:textId="77777777" w:rsidR="00CB4933" w:rsidRDefault="00EC4247" w:rsidP="00EF58CA">
                            <w:pPr>
                              <w:pStyle w:val="RecipeTitle"/>
                            </w:pPr>
                            <w:r>
                              <w:t>Avocado and</w:t>
                            </w:r>
                            <w:r w:rsidR="005910BC">
                              <w:t xml:space="preserve"> </w:t>
                            </w:r>
                            <w:r w:rsidR="00927B27">
                              <w:br/>
                            </w:r>
                            <w:r>
                              <w:t>Corn Salsa</w:t>
                            </w:r>
                          </w:p>
                          <w:p w14:paraId="721BECFF" w14:textId="77777777" w:rsidR="003734B2" w:rsidRDefault="00EC4247" w:rsidP="003734B2">
                            <w:pPr>
                              <w:pStyle w:val="RecipeServingsLine"/>
                            </w:pPr>
                            <w:r>
                              <w:t>Makes</w:t>
                            </w:r>
                            <w:r w:rsidR="0031317F">
                              <w:t>:</w:t>
                            </w:r>
                            <w:r>
                              <w:t xml:space="preserve"> </w:t>
                            </w:r>
                            <w:r w:rsidR="00EE47C9">
                              <w:t>5</w:t>
                            </w:r>
                            <w:r w:rsidR="007B0E64">
                              <w:t xml:space="preserve"> </w:t>
                            </w:r>
                            <w:r w:rsidR="00E82D0B">
                              <w:t>s</w:t>
                            </w:r>
                            <w:r>
                              <w:t>ervings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8" type="#_x0000_t202" style="width:527pt;height:91.05pt;margin-top:109.4pt;margin-left:-7pt;mso-height-percent:0;mso-height-relative:margin;mso-position-vertical-relative:page;mso-width-percent:0;mso-width-relative:margin;mso-wrap-distance-bottom:3.6pt;mso-wrap-distance-left:9pt;mso-wrap-distance-right:9pt;mso-wrap-distance-top:108pt;mso-wrap-style:square;position:absolute;v-text-anchor:top;visibility:visible;z-index:251660288" filled="f" stroked="f">
                <v:textbox>
                  <w:txbxContent>
                    <w:p w:rsidR="00CB4933" w:rsidP="00EF58CA" w14:paraId="0C167D96" w14:textId="6435D91C">
                      <w:pPr>
                        <w:pStyle w:val="RecipeTitle"/>
                      </w:pPr>
                      <w:r>
                        <w:t>Avocado and</w:t>
                      </w:r>
                      <w:r w:rsidR="005910BC">
                        <w:t xml:space="preserve"> </w:t>
                      </w:r>
                      <w:r w:rsidR="00927B27">
                        <w:br/>
                      </w:r>
                      <w:r>
                        <w:t>Corn Salsa</w:t>
                      </w:r>
                    </w:p>
                    <w:p w:rsidR="003734B2" w:rsidP="003734B2" w14:paraId="490468FB" w14:textId="21D6604D">
                      <w:pPr>
                        <w:pStyle w:val="RecipeServingsLine"/>
                      </w:pPr>
                      <w:r>
                        <w:t>Makes</w:t>
                      </w:r>
                      <w:r w:rsidR="0031317F">
                        <w:t>:</w:t>
                      </w:r>
                      <w:r>
                        <w:t xml:space="preserve"> </w:t>
                      </w:r>
                      <w:r w:rsidR="00EE47C9">
                        <w:t>5</w:t>
                      </w:r>
                      <w:r w:rsidR="007B0E64">
                        <w:t xml:space="preserve"> </w:t>
                      </w:r>
                      <w:r w:rsidR="00E82D0B">
                        <w:t>s</w:t>
                      </w:r>
                      <w:r>
                        <w:t>ervings</w:t>
                      </w:r>
                    </w:p>
                  </w:txbxContent>
                </v:textbox>
                <w10:wrap type="topAndBottom"/>
              </v:shape>
            </w:pict>
          </mc:Fallback>
        </mc:AlternateContent>
      </w:r>
      <w:r w:rsidR="00DC0772" w:rsidRPr="00DC0772">
        <w:t>In</w:t>
      </w:r>
      <w:r w:rsidR="00DC0772" w:rsidRPr="00B44B2C">
        <w:t>gre</w:t>
      </w:r>
      <w:r w:rsidR="00DC0772" w:rsidRPr="00DC0772">
        <w:t>dients</w:t>
      </w:r>
    </w:p>
    <w:p w14:paraId="79B8398B" w14:textId="77777777" w:rsidR="00067840" w:rsidRDefault="00EC4247" w:rsidP="00067840">
      <w:pPr>
        <w:pStyle w:val="ListParagraph"/>
      </w:pPr>
      <w:r>
        <w:t>1 avocado</w:t>
      </w:r>
      <w:r w:rsidR="000E5F55">
        <w:t xml:space="preserve"> (</w:t>
      </w:r>
      <w:r>
        <w:t>diced</w:t>
      </w:r>
      <w:r w:rsidR="000E5F55">
        <w:t>)</w:t>
      </w:r>
    </w:p>
    <w:p w14:paraId="2B848A4D" w14:textId="77777777" w:rsidR="00067840" w:rsidRDefault="00EC4247" w:rsidP="00067840">
      <w:pPr>
        <w:pStyle w:val="ListParagraph"/>
      </w:pPr>
      <w:r>
        <w:t>¾ cup frozen corn kernels</w:t>
      </w:r>
      <w:r w:rsidR="000E5F55">
        <w:t xml:space="preserve"> (</w:t>
      </w:r>
      <w:r>
        <w:t>thawed</w:t>
      </w:r>
      <w:r w:rsidR="000E5F55">
        <w:t>)</w:t>
      </w:r>
    </w:p>
    <w:p w14:paraId="16BA68BE" w14:textId="77777777" w:rsidR="00067840" w:rsidRDefault="00EC4247" w:rsidP="00067840">
      <w:pPr>
        <w:pStyle w:val="ListParagraph"/>
      </w:pPr>
      <w:r>
        <w:t>½ cup grape tomatoes</w:t>
      </w:r>
      <w:r w:rsidR="000E5F55">
        <w:t xml:space="preserve"> (</w:t>
      </w:r>
      <w:r>
        <w:t>quartered</w:t>
      </w:r>
      <w:r w:rsidR="000E5F55">
        <w:t>)</w:t>
      </w:r>
    </w:p>
    <w:p w14:paraId="0851006B" w14:textId="77777777" w:rsidR="00067840" w:rsidRDefault="00EC4247" w:rsidP="00067840">
      <w:pPr>
        <w:pStyle w:val="ListParagraph"/>
      </w:pPr>
      <w:r>
        <w:t xml:space="preserve">1 </w:t>
      </w:r>
      <w:r w:rsidR="00241EBE">
        <w:t>Tbsp.</w:t>
      </w:r>
      <w:r>
        <w:t xml:space="preserve"> fresh cilantro</w:t>
      </w:r>
      <w:r w:rsidR="000E5F55">
        <w:t xml:space="preserve"> (</w:t>
      </w:r>
      <w:r>
        <w:t>chopped</w:t>
      </w:r>
      <w:r w:rsidR="000E5F55">
        <w:t>)</w:t>
      </w:r>
    </w:p>
    <w:p w14:paraId="2689AF9C" w14:textId="77777777" w:rsidR="00067840" w:rsidRDefault="00EC4247" w:rsidP="00067840">
      <w:pPr>
        <w:pStyle w:val="ListParagraph"/>
      </w:pPr>
      <w:r>
        <w:t xml:space="preserve">2 </w:t>
      </w:r>
      <w:r w:rsidR="00241EBE">
        <w:t xml:space="preserve">tsp. </w:t>
      </w:r>
      <w:r>
        <w:t>lime juice</w:t>
      </w:r>
    </w:p>
    <w:p w14:paraId="0B22C9FE" w14:textId="77777777" w:rsidR="00067840" w:rsidRDefault="00EC4247" w:rsidP="00241EBE">
      <w:pPr>
        <w:pStyle w:val="ListParagraph"/>
      </w:pPr>
      <w:r>
        <w:t>¼ tsp. salt</w:t>
      </w:r>
    </w:p>
    <w:p w14:paraId="50ABD257" w14:textId="77777777" w:rsidR="000872DD" w:rsidRDefault="000872DD" w:rsidP="00EB1C4E"/>
    <w:p w14:paraId="6AB12EDE" w14:textId="77777777" w:rsidR="00C50BD1" w:rsidRDefault="00EC4247" w:rsidP="004C0596">
      <w:pPr>
        <w:pStyle w:val="NutritionalInfoHeading"/>
      </w:pPr>
      <w:r>
        <w:t>Nutritional Information</w:t>
      </w:r>
    </w:p>
    <w:p w14:paraId="2A5FDDA1" w14:textId="77777777" w:rsidR="00C50BD1" w:rsidRDefault="00EC4247" w:rsidP="00E610B0">
      <w:pPr>
        <w:pStyle w:val="RecipeServingsLine"/>
      </w:pPr>
      <w:r>
        <w:t>(per serving)</w:t>
      </w:r>
    </w:p>
    <w:p w14:paraId="3AC6414E" w14:textId="77777777" w:rsidR="00C50BD1" w:rsidRDefault="00EC4247" w:rsidP="00786F9B">
      <w:pPr>
        <w:pStyle w:val="NutritionalInfo"/>
      </w:pPr>
      <w:r>
        <w:t>Tot</w:t>
      </w:r>
      <w:r w:rsidRPr="004C0596">
        <w:t>al cal</w:t>
      </w:r>
      <w:r>
        <w:t>ories</w:t>
      </w:r>
      <w:r>
        <w:tab/>
      </w:r>
      <w:r w:rsidR="00EE47C9">
        <w:t>67</w:t>
      </w:r>
    </w:p>
    <w:p w14:paraId="62C422AD" w14:textId="77777777" w:rsidR="00C50BD1" w:rsidRDefault="00EC4247" w:rsidP="00786F9B">
      <w:pPr>
        <w:pStyle w:val="NutritionalInfo"/>
      </w:pPr>
      <w:r>
        <w:t>Total fat</w:t>
      </w:r>
      <w:r>
        <w:tab/>
      </w:r>
      <w:r w:rsidR="00EE47C9">
        <w:t>4</w:t>
      </w:r>
      <w:r>
        <w:t xml:space="preserve"> g</w:t>
      </w:r>
    </w:p>
    <w:p w14:paraId="197342C8" w14:textId="77777777" w:rsidR="00C50BD1" w:rsidRDefault="00EC4247" w:rsidP="00786F9B">
      <w:pPr>
        <w:pStyle w:val="NutritionalInfo"/>
      </w:pPr>
      <w:r>
        <w:t>Protein</w:t>
      </w:r>
      <w:r>
        <w:tab/>
      </w:r>
      <w:r w:rsidR="00EE47C9">
        <w:t>1</w:t>
      </w:r>
      <w:r>
        <w:t xml:space="preserve"> g</w:t>
      </w:r>
    </w:p>
    <w:p w14:paraId="75D5B6C3" w14:textId="77777777" w:rsidR="00C50BD1" w:rsidRDefault="00EC4247" w:rsidP="00786F9B">
      <w:pPr>
        <w:pStyle w:val="NutritionalInfo"/>
      </w:pPr>
      <w:r>
        <w:t>Sodium</w:t>
      </w:r>
      <w:r>
        <w:tab/>
      </w:r>
      <w:r w:rsidR="00216435">
        <w:t>1</w:t>
      </w:r>
      <w:r w:rsidR="00EE47C9">
        <w:t>19</w:t>
      </w:r>
      <w:r>
        <w:t xml:space="preserve"> mg</w:t>
      </w:r>
    </w:p>
    <w:p w14:paraId="22D15B51" w14:textId="77777777" w:rsidR="00C50BD1" w:rsidRDefault="00EC4247" w:rsidP="00786F9B">
      <w:pPr>
        <w:pStyle w:val="NutritionalInfo"/>
      </w:pPr>
      <w:r>
        <w:t>Carbohydrate</w:t>
      </w:r>
      <w:r>
        <w:tab/>
      </w:r>
      <w:r w:rsidR="00E830B6">
        <w:t>8</w:t>
      </w:r>
      <w:r>
        <w:t xml:space="preserve"> g</w:t>
      </w:r>
    </w:p>
    <w:p w14:paraId="54A8EB4C" w14:textId="77777777" w:rsidR="00C50BD1" w:rsidRDefault="00EC4247" w:rsidP="00786F9B">
      <w:pPr>
        <w:pStyle w:val="NutritionalInfo"/>
      </w:pPr>
      <w:r>
        <w:t>Dietary fiber</w:t>
      </w:r>
      <w:r>
        <w:tab/>
      </w:r>
      <w:r w:rsidR="00E830B6">
        <w:t>3</w:t>
      </w:r>
      <w:r>
        <w:t xml:space="preserve"> g</w:t>
      </w:r>
    </w:p>
    <w:p w14:paraId="6F579747" w14:textId="77777777" w:rsidR="00C50BD1" w:rsidRDefault="00EC4247" w:rsidP="00786F9B">
      <w:pPr>
        <w:pStyle w:val="NutritionalInfo"/>
      </w:pPr>
      <w:r>
        <w:t>Saturated fat</w:t>
      </w:r>
      <w:r>
        <w:tab/>
      </w:r>
      <w:r w:rsidR="00E830B6">
        <w:t>1</w:t>
      </w:r>
      <w:r>
        <w:t xml:space="preserve"> g</w:t>
      </w:r>
    </w:p>
    <w:p w14:paraId="0E536260" w14:textId="77777777" w:rsidR="00A94846" w:rsidRDefault="00EC4247" w:rsidP="00D26645">
      <w:pPr>
        <w:pStyle w:val="NutritionalInfo"/>
      </w:pPr>
      <w:r>
        <w:t>Total sugars</w:t>
      </w:r>
      <w:r>
        <w:tab/>
      </w:r>
      <w:r w:rsidR="00E830B6">
        <w:t>1</w:t>
      </w:r>
      <w:r>
        <w:t xml:space="preserve"> g</w:t>
      </w:r>
    </w:p>
    <w:p w14:paraId="2FF1BFCA" w14:textId="77777777" w:rsidR="006244DA" w:rsidRDefault="00EC4247" w:rsidP="00E610B0">
      <w:pPr>
        <w:pStyle w:val="RecipeServingsLine"/>
      </w:pPr>
      <w:r>
        <w:t>Source: MyPlate</w:t>
      </w:r>
    </w:p>
    <w:p w14:paraId="685763B9" w14:textId="77777777" w:rsidR="00E67D9B" w:rsidRDefault="00EC4247" w:rsidP="0013542B">
      <w:pPr>
        <w:pStyle w:val="Heading2"/>
      </w:pPr>
      <w:r>
        <w:br w:type="column"/>
        <w:t>Preparations</w:t>
      </w:r>
    </w:p>
    <w:p w14:paraId="7B99AB03" w14:textId="77777777" w:rsidR="00241EBE" w:rsidRPr="00241EBE" w:rsidRDefault="00EC4247" w:rsidP="00241EBE">
      <w:pPr>
        <w:pStyle w:val="NumberList"/>
        <w:rPr>
          <w:rFonts w:ascii="Lato" w:hAnsi="Lato"/>
          <w:color w:val="2E2E2E"/>
        </w:rPr>
      </w:pPr>
      <w:r w:rsidRPr="00241EBE">
        <w:t xml:space="preserve">Toss </w:t>
      </w:r>
      <w:r>
        <w:t xml:space="preserve">the </w:t>
      </w:r>
      <w:r w:rsidRPr="00241EBE">
        <w:t>avocado, corn, tomatoes, cilantro, lime juice</w:t>
      </w:r>
      <w:r>
        <w:t xml:space="preserve"> </w:t>
      </w:r>
      <w:r w:rsidRPr="00241EBE">
        <w:t>and salt in a medium bowl.</w:t>
      </w:r>
    </w:p>
    <w:p w14:paraId="51428721" w14:textId="77777777" w:rsidR="00241EBE" w:rsidRPr="00241EBE" w:rsidRDefault="00EC4247" w:rsidP="00241EBE">
      <w:pPr>
        <w:pStyle w:val="NumberList"/>
        <w:rPr>
          <w:rFonts w:ascii="Lato" w:hAnsi="Lato"/>
          <w:color w:val="2E2E2E"/>
        </w:rPr>
      </w:pPr>
      <w:r w:rsidRPr="00241EBE">
        <w:t>Chill</w:t>
      </w:r>
      <w:r>
        <w:t xml:space="preserve"> for</w:t>
      </w:r>
      <w:r w:rsidRPr="00241EBE">
        <w:t xml:space="preserve"> one hour and then serve.</w:t>
      </w:r>
    </w:p>
    <w:sectPr w:rsidR="00241EBE" w:rsidRPr="00241EBE" w:rsidSect="005D05AC">
      <w:pgSz w:w="12240" w:h="15840"/>
      <w:pgMar w:top="1152" w:right="720" w:bottom="720" w:left="720" w:header="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3DDA7" w14:textId="77777777" w:rsidR="00EC4247" w:rsidRDefault="00EC4247">
      <w:pPr>
        <w:spacing w:after="0" w:line="240" w:lineRule="auto"/>
      </w:pPr>
      <w:r>
        <w:separator/>
      </w:r>
    </w:p>
  </w:endnote>
  <w:endnote w:type="continuationSeparator" w:id="0">
    <w:p w14:paraId="76C3033A" w14:textId="77777777" w:rsidR="00EC4247" w:rsidRDefault="00EC4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6A00C" w14:textId="77777777" w:rsidR="0058221A" w:rsidRPr="002E5998" w:rsidRDefault="00EC4247" w:rsidP="0058221A">
    <w:pPr>
      <w:pStyle w:val="CopyrightDisclaimer"/>
      <w:rPr>
        <w:sz w:val="14"/>
        <w:szCs w:val="14"/>
      </w:rPr>
    </w:pPr>
    <w:r w:rsidRPr="002E5998">
      <w:rPr>
        <w:sz w:val="14"/>
        <w:szCs w:val="14"/>
      </w:rPr>
      <w:t xml:space="preserve">This article is intended for informational purposes only and is not intended to be exhaustive, nor should any discussion or opinions be construed as professional advice. </w:t>
    </w:r>
    <w:r w:rsidR="002E5998">
      <w:rPr>
        <w:sz w:val="14"/>
        <w:szCs w:val="14"/>
      </w:rPr>
      <w:br/>
    </w:r>
    <w:r w:rsidRPr="002E5998">
      <w:rPr>
        <w:sz w:val="14"/>
        <w:szCs w:val="14"/>
      </w:rPr>
      <w:t>Readers should contact a health professional for appropriate advice. © 202</w:t>
    </w:r>
    <w:r w:rsidR="00660EDB">
      <w:rPr>
        <w:sz w:val="14"/>
        <w:szCs w:val="14"/>
      </w:rPr>
      <w:t>5</w:t>
    </w:r>
    <w:r w:rsidRPr="002E5998">
      <w:rPr>
        <w:sz w:val="14"/>
        <w:szCs w:val="14"/>
      </w:rPr>
      <w:t xml:space="preserve"> Zywave,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606BE" w14:textId="77777777" w:rsidR="00475315" w:rsidRDefault="00475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B654B" w14:textId="77777777" w:rsidR="00EC4247" w:rsidRDefault="00EC4247">
      <w:pPr>
        <w:spacing w:after="0" w:line="240" w:lineRule="auto"/>
      </w:pPr>
      <w:r>
        <w:separator/>
      </w:r>
    </w:p>
  </w:footnote>
  <w:footnote w:type="continuationSeparator" w:id="0">
    <w:p w14:paraId="32253CC2" w14:textId="77777777" w:rsidR="00EC4247" w:rsidRDefault="00EC4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83EC8" w14:textId="77777777" w:rsidR="00475315" w:rsidRDefault="00EC4247">
    <w:pPr>
      <w:pStyle w:val="Header"/>
    </w:pPr>
    <w:r>
      <w:rPr>
        <w:noProof/>
      </w:rPr>
      <w:drawing>
        <wp:anchor distT="0" distB="0" distL="114300" distR="114300" simplePos="0" relativeHeight="251658240" behindDoc="0" locked="0" layoutInCell="1" allowOverlap="1" wp14:anchorId="3FFCCD42" wp14:editId="605B2E6C">
          <wp:simplePos x="0" y="0"/>
          <wp:positionH relativeFrom="page">
            <wp:align>left</wp:align>
          </wp:positionH>
          <wp:positionV relativeFrom="paragraph">
            <wp:posOffset>0</wp:posOffset>
          </wp:positionV>
          <wp:extent cx="7802550" cy="1908389"/>
          <wp:effectExtent l="0" t="0" r="8255" b="0"/>
          <wp:wrapNone/>
          <wp:docPr id="2024543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43001"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02550" cy="19083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466"/>
    <w:multiLevelType w:val="hybridMultilevel"/>
    <w:tmpl w:val="71703E84"/>
    <w:lvl w:ilvl="0" w:tplc="16A28F84">
      <w:start w:val="1"/>
      <w:numFmt w:val="bullet"/>
      <w:lvlText w:val=""/>
      <w:lvlJc w:val="left"/>
      <w:pPr>
        <w:ind w:left="720" w:hanging="360"/>
      </w:pPr>
      <w:rPr>
        <w:rFonts w:ascii="Symbol" w:hAnsi="Symbol" w:hint="default"/>
      </w:rPr>
    </w:lvl>
    <w:lvl w:ilvl="1" w:tplc="3E84B7E2" w:tentative="1">
      <w:start w:val="1"/>
      <w:numFmt w:val="bullet"/>
      <w:lvlText w:val="o"/>
      <w:lvlJc w:val="left"/>
      <w:pPr>
        <w:ind w:left="1440" w:hanging="360"/>
      </w:pPr>
      <w:rPr>
        <w:rFonts w:ascii="Courier New" w:hAnsi="Courier New" w:cs="Courier New" w:hint="default"/>
      </w:rPr>
    </w:lvl>
    <w:lvl w:ilvl="2" w:tplc="D856E4F0" w:tentative="1">
      <w:start w:val="1"/>
      <w:numFmt w:val="bullet"/>
      <w:lvlText w:val=""/>
      <w:lvlJc w:val="left"/>
      <w:pPr>
        <w:ind w:left="2160" w:hanging="360"/>
      </w:pPr>
      <w:rPr>
        <w:rFonts w:ascii="Wingdings" w:hAnsi="Wingdings" w:hint="default"/>
      </w:rPr>
    </w:lvl>
    <w:lvl w:ilvl="3" w:tplc="5C989254" w:tentative="1">
      <w:start w:val="1"/>
      <w:numFmt w:val="bullet"/>
      <w:lvlText w:val=""/>
      <w:lvlJc w:val="left"/>
      <w:pPr>
        <w:ind w:left="2880" w:hanging="360"/>
      </w:pPr>
      <w:rPr>
        <w:rFonts w:ascii="Symbol" w:hAnsi="Symbol" w:hint="default"/>
      </w:rPr>
    </w:lvl>
    <w:lvl w:ilvl="4" w:tplc="220EDC4E" w:tentative="1">
      <w:start w:val="1"/>
      <w:numFmt w:val="bullet"/>
      <w:lvlText w:val="o"/>
      <w:lvlJc w:val="left"/>
      <w:pPr>
        <w:ind w:left="3600" w:hanging="360"/>
      </w:pPr>
      <w:rPr>
        <w:rFonts w:ascii="Courier New" w:hAnsi="Courier New" w:cs="Courier New" w:hint="default"/>
      </w:rPr>
    </w:lvl>
    <w:lvl w:ilvl="5" w:tplc="3C166504" w:tentative="1">
      <w:start w:val="1"/>
      <w:numFmt w:val="bullet"/>
      <w:lvlText w:val=""/>
      <w:lvlJc w:val="left"/>
      <w:pPr>
        <w:ind w:left="4320" w:hanging="360"/>
      </w:pPr>
      <w:rPr>
        <w:rFonts w:ascii="Wingdings" w:hAnsi="Wingdings" w:hint="default"/>
      </w:rPr>
    </w:lvl>
    <w:lvl w:ilvl="6" w:tplc="E7287E56" w:tentative="1">
      <w:start w:val="1"/>
      <w:numFmt w:val="bullet"/>
      <w:lvlText w:val=""/>
      <w:lvlJc w:val="left"/>
      <w:pPr>
        <w:ind w:left="5040" w:hanging="360"/>
      </w:pPr>
      <w:rPr>
        <w:rFonts w:ascii="Symbol" w:hAnsi="Symbol" w:hint="default"/>
      </w:rPr>
    </w:lvl>
    <w:lvl w:ilvl="7" w:tplc="0E36A098" w:tentative="1">
      <w:start w:val="1"/>
      <w:numFmt w:val="bullet"/>
      <w:lvlText w:val="o"/>
      <w:lvlJc w:val="left"/>
      <w:pPr>
        <w:ind w:left="5760" w:hanging="360"/>
      </w:pPr>
      <w:rPr>
        <w:rFonts w:ascii="Courier New" w:hAnsi="Courier New" w:cs="Courier New" w:hint="default"/>
      </w:rPr>
    </w:lvl>
    <w:lvl w:ilvl="8" w:tplc="7D04A262" w:tentative="1">
      <w:start w:val="1"/>
      <w:numFmt w:val="bullet"/>
      <w:lvlText w:val=""/>
      <w:lvlJc w:val="left"/>
      <w:pPr>
        <w:ind w:left="6480" w:hanging="360"/>
      </w:pPr>
      <w:rPr>
        <w:rFonts w:ascii="Wingdings" w:hAnsi="Wingdings" w:hint="default"/>
      </w:rPr>
    </w:lvl>
  </w:abstractNum>
  <w:abstractNum w:abstractNumId="1" w15:restartNumberingAfterBreak="0">
    <w:nsid w:val="027A26E8"/>
    <w:multiLevelType w:val="hybridMultilevel"/>
    <w:tmpl w:val="9CAA935E"/>
    <w:lvl w:ilvl="0" w:tplc="872646F2">
      <w:start w:val="1"/>
      <w:numFmt w:val="bullet"/>
      <w:lvlText w:val=""/>
      <w:lvlJc w:val="left"/>
      <w:pPr>
        <w:ind w:left="720" w:hanging="360"/>
      </w:pPr>
      <w:rPr>
        <w:rFonts w:ascii="Symbol" w:hAnsi="Symbol" w:hint="default"/>
        <w:color w:val="D96C6E"/>
      </w:rPr>
    </w:lvl>
    <w:lvl w:ilvl="1" w:tplc="2562661A" w:tentative="1">
      <w:start w:val="1"/>
      <w:numFmt w:val="bullet"/>
      <w:lvlText w:val="o"/>
      <w:lvlJc w:val="left"/>
      <w:pPr>
        <w:ind w:left="1440" w:hanging="360"/>
      </w:pPr>
      <w:rPr>
        <w:rFonts w:ascii="Courier New" w:hAnsi="Courier New" w:cs="Courier New" w:hint="default"/>
      </w:rPr>
    </w:lvl>
    <w:lvl w:ilvl="2" w:tplc="5F1C2298" w:tentative="1">
      <w:start w:val="1"/>
      <w:numFmt w:val="bullet"/>
      <w:lvlText w:val=""/>
      <w:lvlJc w:val="left"/>
      <w:pPr>
        <w:ind w:left="2160" w:hanging="360"/>
      </w:pPr>
      <w:rPr>
        <w:rFonts w:ascii="Wingdings" w:hAnsi="Wingdings" w:hint="default"/>
      </w:rPr>
    </w:lvl>
    <w:lvl w:ilvl="3" w:tplc="962E0634" w:tentative="1">
      <w:start w:val="1"/>
      <w:numFmt w:val="bullet"/>
      <w:lvlText w:val=""/>
      <w:lvlJc w:val="left"/>
      <w:pPr>
        <w:ind w:left="2880" w:hanging="360"/>
      </w:pPr>
      <w:rPr>
        <w:rFonts w:ascii="Symbol" w:hAnsi="Symbol" w:hint="default"/>
      </w:rPr>
    </w:lvl>
    <w:lvl w:ilvl="4" w:tplc="4F1C7B76" w:tentative="1">
      <w:start w:val="1"/>
      <w:numFmt w:val="bullet"/>
      <w:lvlText w:val="o"/>
      <w:lvlJc w:val="left"/>
      <w:pPr>
        <w:ind w:left="3600" w:hanging="360"/>
      </w:pPr>
      <w:rPr>
        <w:rFonts w:ascii="Courier New" w:hAnsi="Courier New" w:cs="Courier New" w:hint="default"/>
      </w:rPr>
    </w:lvl>
    <w:lvl w:ilvl="5" w:tplc="F46A35BA" w:tentative="1">
      <w:start w:val="1"/>
      <w:numFmt w:val="bullet"/>
      <w:lvlText w:val=""/>
      <w:lvlJc w:val="left"/>
      <w:pPr>
        <w:ind w:left="4320" w:hanging="360"/>
      </w:pPr>
      <w:rPr>
        <w:rFonts w:ascii="Wingdings" w:hAnsi="Wingdings" w:hint="default"/>
      </w:rPr>
    </w:lvl>
    <w:lvl w:ilvl="6" w:tplc="6804BD50" w:tentative="1">
      <w:start w:val="1"/>
      <w:numFmt w:val="bullet"/>
      <w:lvlText w:val=""/>
      <w:lvlJc w:val="left"/>
      <w:pPr>
        <w:ind w:left="5040" w:hanging="360"/>
      </w:pPr>
      <w:rPr>
        <w:rFonts w:ascii="Symbol" w:hAnsi="Symbol" w:hint="default"/>
      </w:rPr>
    </w:lvl>
    <w:lvl w:ilvl="7" w:tplc="535C8BDE" w:tentative="1">
      <w:start w:val="1"/>
      <w:numFmt w:val="bullet"/>
      <w:lvlText w:val="o"/>
      <w:lvlJc w:val="left"/>
      <w:pPr>
        <w:ind w:left="5760" w:hanging="360"/>
      </w:pPr>
      <w:rPr>
        <w:rFonts w:ascii="Courier New" w:hAnsi="Courier New" w:cs="Courier New" w:hint="default"/>
      </w:rPr>
    </w:lvl>
    <w:lvl w:ilvl="8" w:tplc="4C0606FA" w:tentative="1">
      <w:start w:val="1"/>
      <w:numFmt w:val="bullet"/>
      <w:lvlText w:val=""/>
      <w:lvlJc w:val="left"/>
      <w:pPr>
        <w:ind w:left="6480" w:hanging="360"/>
      </w:pPr>
      <w:rPr>
        <w:rFonts w:ascii="Wingdings" w:hAnsi="Wingdings" w:hint="default"/>
      </w:rPr>
    </w:lvl>
  </w:abstractNum>
  <w:abstractNum w:abstractNumId="2" w15:restartNumberingAfterBreak="0">
    <w:nsid w:val="0DC6191E"/>
    <w:multiLevelType w:val="hybridMultilevel"/>
    <w:tmpl w:val="5698924C"/>
    <w:lvl w:ilvl="0" w:tplc="BDBA0C10">
      <w:start w:val="1"/>
      <w:numFmt w:val="bullet"/>
      <w:pStyle w:val="BList1"/>
      <w:lvlText w:val=""/>
      <w:lvlJc w:val="left"/>
      <w:pPr>
        <w:ind w:left="720" w:hanging="360"/>
      </w:pPr>
      <w:rPr>
        <w:rFonts w:ascii="Symbol" w:hAnsi="Symbol" w:hint="default"/>
        <w:b/>
        <w:i w:val="0"/>
        <w:color w:val="43BFB1"/>
      </w:rPr>
    </w:lvl>
    <w:lvl w:ilvl="1" w:tplc="2378092E">
      <w:start w:val="1"/>
      <w:numFmt w:val="bullet"/>
      <w:lvlText w:val="o"/>
      <w:lvlJc w:val="left"/>
      <w:pPr>
        <w:ind w:left="1440" w:hanging="360"/>
      </w:pPr>
      <w:rPr>
        <w:rFonts w:ascii="Courier New" w:hAnsi="Courier New" w:cs="Courier New" w:hint="default"/>
      </w:rPr>
    </w:lvl>
    <w:lvl w:ilvl="2" w:tplc="8C8C6690">
      <w:start w:val="1"/>
      <w:numFmt w:val="bullet"/>
      <w:lvlText w:val=""/>
      <w:lvlJc w:val="left"/>
      <w:pPr>
        <w:ind w:left="2160" w:hanging="360"/>
      </w:pPr>
      <w:rPr>
        <w:rFonts w:ascii="Wingdings" w:hAnsi="Wingdings" w:hint="default"/>
      </w:rPr>
    </w:lvl>
    <w:lvl w:ilvl="3" w:tplc="F8DCB4B0">
      <w:start w:val="1"/>
      <w:numFmt w:val="bullet"/>
      <w:lvlText w:val=""/>
      <w:lvlJc w:val="left"/>
      <w:pPr>
        <w:ind w:left="2880" w:hanging="360"/>
      </w:pPr>
      <w:rPr>
        <w:rFonts w:ascii="Symbol" w:hAnsi="Symbol" w:hint="default"/>
      </w:rPr>
    </w:lvl>
    <w:lvl w:ilvl="4" w:tplc="7BACE312">
      <w:start w:val="1"/>
      <w:numFmt w:val="bullet"/>
      <w:lvlText w:val="o"/>
      <w:lvlJc w:val="left"/>
      <w:pPr>
        <w:ind w:left="3600" w:hanging="360"/>
      </w:pPr>
      <w:rPr>
        <w:rFonts w:ascii="Courier New" w:hAnsi="Courier New" w:cs="Courier New" w:hint="default"/>
      </w:rPr>
    </w:lvl>
    <w:lvl w:ilvl="5" w:tplc="B9BAB954">
      <w:start w:val="1"/>
      <w:numFmt w:val="bullet"/>
      <w:lvlText w:val=""/>
      <w:lvlJc w:val="left"/>
      <w:pPr>
        <w:ind w:left="4320" w:hanging="360"/>
      </w:pPr>
      <w:rPr>
        <w:rFonts w:ascii="Wingdings" w:hAnsi="Wingdings" w:hint="default"/>
      </w:rPr>
    </w:lvl>
    <w:lvl w:ilvl="6" w:tplc="81DEB61C">
      <w:start w:val="1"/>
      <w:numFmt w:val="bullet"/>
      <w:lvlText w:val=""/>
      <w:lvlJc w:val="left"/>
      <w:pPr>
        <w:ind w:left="5040" w:hanging="360"/>
      </w:pPr>
      <w:rPr>
        <w:rFonts w:ascii="Symbol" w:hAnsi="Symbol" w:hint="default"/>
      </w:rPr>
    </w:lvl>
    <w:lvl w:ilvl="7" w:tplc="06DA2DE8">
      <w:start w:val="1"/>
      <w:numFmt w:val="bullet"/>
      <w:lvlText w:val="o"/>
      <w:lvlJc w:val="left"/>
      <w:pPr>
        <w:ind w:left="5760" w:hanging="360"/>
      </w:pPr>
      <w:rPr>
        <w:rFonts w:ascii="Courier New" w:hAnsi="Courier New" w:cs="Courier New" w:hint="default"/>
      </w:rPr>
    </w:lvl>
    <w:lvl w:ilvl="8" w:tplc="6FA44526">
      <w:start w:val="1"/>
      <w:numFmt w:val="bullet"/>
      <w:lvlText w:val=""/>
      <w:lvlJc w:val="left"/>
      <w:pPr>
        <w:ind w:left="6480" w:hanging="360"/>
      </w:pPr>
      <w:rPr>
        <w:rFonts w:ascii="Wingdings" w:hAnsi="Wingdings" w:hint="default"/>
      </w:rPr>
    </w:lvl>
  </w:abstractNum>
  <w:abstractNum w:abstractNumId="3" w15:restartNumberingAfterBreak="0">
    <w:nsid w:val="11FD5859"/>
    <w:multiLevelType w:val="hybridMultilevel"/>
    <w:tmpl w:val="1CB00C60"/>
    <w:lvl w:ilvl="0" w:tplc="7CD68AF0">
      <w:start w:val="1"/>
      <w:numFmt w:val="bullet"/>
      <w:lvlText w:val=""/>
      <w:lvlJc w:val="left"/>
      <w:pPr>
        <w:ind w:left="720" w:hanging="360"/>
      </w:pPr>
      <w:rPr>
        <w:rFonts w:ascii="Symbol" w:hAnsi="Symbol" w:hint="default"/>
      </w:rPr>
    </w:lvl>
    <w:lvl w:ilvl="1" w:tplc="833AB5D2">
      <w:start w:val="1"/>
      <w:numFmt w:val="bullet"/>
      <w:lvlText w:val="o"/>
      <w:lvlJc w:val="left"/>
      <w:pPr>
        <w:ind w:left="1440" w:hanging="360"/>
      </w:pPr>
      <w:rPr>
        <w:rFonts w:ascii="Courier New" w:hAnsi="Courier New" w:cs="Courier New" w:hint="default"/>
      </w:rPr>
    </w:lvl>
    <w:lvl w:ilvl="2" w:tplc="E7C29E3E">
      <w:start w:val="1"/>
      <w:numFmt w:val="bullet"/>
      <w:lvlText w:val=""/>
      <w:lvlJc w:val="left"/>
      <w:pPr>
        <w:ind w:left="2160" w:hanging="360"/>
      </w:pPr>
      <w:rPr>
        <w:rFonts w:ascii="Wingdings" w:hAnsi="Wingdings" w:hint="default"/>
      </w:rPr>
    </w:lvl>
    <w:lvl w:ilvl="3" w:tplc="410857BC">
      <w:start w:val="1"/>
      <w:numFmt w:val="bullet"/>
      <w:lvlText w:val=""/>
      <w:lvlJc w:val="left"/>
      <w:pPr>
        <w:ind w:left="2880" w:hanging="360"/>
      </w:pPr>
      <w:rPr>
        <w:rFonts w:ascii="Symbol" w:hAnsi="Symbol" w:hint="default"/>
      </w:rPr>
    </w:lvl>
    <w:lvl w:ilvl="4" w:tplc="281887F2">
      <w:start w:val="1"/>
      <w:numFmt w:val="bullet"/>
      <w:lvlText w:val="o"/>
      <w:lvlJc w:val="left"/>
      <w:pPr>
        <w:ind w:left="3600" w:hanging="360"/>
      </w:pPr>
      <w:rPr>
        <w:rFonts w:ascii="Courier New" w:hAnsi="Courier New" w:cs="Courier New" w:hint="default"/>
      </w:rPr>
    </w:lvl>
    <w:lvl w:ilvl="5" w:tplc="BA34CB34">
      <w:start w:val="1"/>
      <w:numFmt w:val="bullet"/>
      <w:lvlText w:val=""/>
      <w:lvlJc w:val="left"/>
      <w:pPr>
        <w:ind w:left="4320" w:hanging="360"/>
      </w:pPr>
      <w:rPr>
        <w:rFonts w:ascii="Wingdings" w:hAnsi="Wingdings" w:hint="default"/>
      </w:rPr>
    </w:lvl>
    <w:lvl w:ilvl="6" w:tplc="2196FAC6">
      <w:start w:val="1"/>
      <w:numFmt w:val="bullet"/>
      <w:lvlText w:val=""/>
      <w:lvlJc w:val="left"/>
      <w:pPr>
        <w:ind w:left="5040" w:hanging="360"/>
      </w:pPr>
      <w:rPr>
        <w:rFonts w:ascii="Symbol" w:hAnsi="Symbol" w:hint="default"/>
      </w:rPr>
    </w:lvl>
    <w:lvl w:ilvl="7" w:tplc="0038CD8C">
      <w:start w:val="1"/>
      <w:numFmt w:val="bullet"/>
      <w:lvlText w:val="o"/>
      <w:lvlJc w:val="left"/>
      <w:pPr>
        <w:ind w:left="5760" w:hanging="360"/>
      </w:pPr>
      <w:rPr>
        <w:rFonts w:ascii="Courier New" w:hAnsi="Courier New" w:cs="Courier New" w:hint="default"/>
      </w:rPr>
    </w:lvl>
    <w:lvl w:ilvl="8" w:tplc="216C9746">
      <w:start w:val="1"/>
      <w:numFmt w:val="bullet"/>
      <w:lvlText w:val=""/>
      <w:lvlJc w:val="left"/>
      <w:pPr>
        <w:ind w:left="6480" w:hanging="360"/>
      </w:pPr>
      <w:rPr>
        <w:rFonts w:ascii="Wingdings" w:hAnsi="Wingdings" w:hint="default"/>
      </w:rPr>
    </w:lvl>
  </w:abstractNum>
  <w:abstractNum w:abstractNumId="4" w15:restartNumberingAfterBreak="0">
    <w:nsid w:val="1C4D67F6"/>
    <w:multiLevelType w:val="multilevel"/>
    <w:tmpl w:val="17BC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B1D38"/>
    <w:multiLevelType w:val="multilevel"/>
    <w:tmpl w:val="47CE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2A40E5"/>
    <w:multiLevelType w:val="hybridMultilevel"/>
    <w:tmpl w:val="2D9049B6"/>
    <w:lvl w:ilvl="0" w:tplc="5FCA5D8C">
      <w:numFmt w:val="bullet"/>
      <w:lvlText w:val="•"/>
      <w:lvlJc w:val="left"/>
      <w:pPr>
        <w:ind w:left="720" w:hanging="360"/>
      </w:pPr>
      <w:rPr>
        <w:rFonts w:ascii="Calibri" w:eastAsiaTheme="minorHAnsi" w:hAnsi="Calibri" w:cs="Calibri" w:hint="default"/>
      </w:rPr>
    </w:lvl>
    <w:lvl w:ilvl="1" w:tplc="56F0CA0C" w:tentative="1">
      <w:start w:val="1"/>
      <w:numFmt w:val="bullet"/>
      <w:lvlText w:val="o"/>
      <w:lvlJc w:val="left"/>
      <w:pPr>
        <w:ind w:left="1440" w:hanging="360"/>
      </w:pPr>
      <w:rPr>
        <w:rFonts w:ascii="Courier New" w:hAnsi="Courier New" w:cs="Courier New" w:hint="default"/>
      </w:rPr>
    </w:lvl>
    <w:lvl w:ilvl="2" w:tplc="BD84117C" w:tentative="1">
      <w:start w:val="1"/>
      <w:numFmt w:val="bullet"/>
      <w:lvlText w:val=""/>
      <w:lvlJc w:val="left"/>
      <w:pPr>
        <w:ind w:left="2160" w:hanging="360"/>
      </w:pPr>
      <w:rPr>
        <w:rFonts w:ascii="Wingdings" w:hAnsi="Wingdings" w:hint="default"/>
      </w:rPr>
    </w:lvl>
    <w:lvl w:ilvl="3" w:tplc="FFAAB93C" w:tentative="1">
      <w:start w:val="1"/>
      <w:numFmt w:val="bullet"/>
      <w:lvlText w:val=""/>
      <w:lvlJc w:val="left"/>
      <w:pPr>
        <w:ind w:left="2880" w:hanging="360"/>
      </w:pPr>
      <w:rPr>
        <w:rFonts w:ascii="Symbol" w:hAnsi="Symbol" w:hint="default"/>
      </w:rPr>
    </w:lvl>
    <w:lvl w:ilvl="4" w:tplc="C14C07C6" w:tentative="1">
      <w:start w:val="1"/>
      <w:numFmt w:val="bullet"/>
      <w:lvlText w:val="o"/>
      <w:lvlJc w:val="left"/>
      <w:pPr>
        <w:ind w:left="3600" w:hanging="360"/>
      </w:pPr>
      <w:rPr>
        <w:rFonts w:ascii="Courier New" w:hAnsi="Courier New" w:cs="Courier New" w:hint="default"/>
      </w:rPr>
    </w:lvl>
    <w:lvl w:ilvl="5" w:tplc="78B66496" w:tentative="1">
      <w:start w:val="1"/>
      <w:numFmt w:val="bullet"/>
      <w:lvlText w:val=""/>
      <w:lvlJc w:val="left"/>
      <w:pPr>
        <w:ind w:left="4320" w:hanging="360"/>
      </w:pPr>
      <w:rPr>
        <w:rFonts w:ascii="Wingdings" w:hAnsi="Wingdings" w:hint="default"/>
      </w:rPr>
    </w:lvl>
    <w:lvl w:ilvl="6" w:tplc="60087858" w:tentative="1">
      <w:start w:val="1"/>
      <w:numFmt w:val="bullet"/>
      <w:lvlText w:val=""/>
      <w:lvlJc w:val="left"/>
      <w:pPr>
        <w:ind w:left="5040" w:hanging="360"/>
      </w:pPr>
      <w:rPr>
        <w:rFonts w:ascii="Symbol" w:hAnsi="Symbol" w:hint="default"/>
      </w:rPr>
    </w:lvl>
    <w:lvl w:ilvl="7" w:tplc="4AB0D4C2" w:tentative="1">
      <w:start w:val="1"/>
      <w:numFmt w:val="bullet"/>
      <w:lvlText w:val="o"/>
      <w:lvlJc w:val="left"/>
      <w:pPr>
        <w:ind w:left="5760" w:hanging="360"/>
      </w:pPr>
      <w:rPr>
        <w:rFonts w:ascii="Courier New" w:hAnsi="Courier New" w:cs="Courier New" w:hint="default"/>
      </w:rPr>
    </w:lvl>
    <w:lvl w:ilvl="8" w:tplc="94C492F4" w:tentative="1">
      <w:start w:val="1"/>
      <w:numFmt w:val="bullet"/>
      <w:lvlText w:val=""/>
      <w:lvlJc w:val="left"/>
      <w:pPr>
        <w:ind w:left="6480" w:hanging="360"/>
      </w:pPr>
      <w:rPr>
        <w:rFonts w:ascii="Wingdings" w:hAnsi="Wingdings" w:hint="default"/>
      </w:rPr>
    </w:lvl>
  </w:abstractNum>
  <w:abstractNum w:abstractNumId="7" w15:restartNumberingAfterBreak="0">
    <w:nsid w:val="3BF97392"/>
    <w:multiLevelType w:val="multilevel"/>
    <w:tmpl w:val="E5D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C44BC"/>
    <w:multiLevelType w:val="multilevel"/>
    <w:tmpl w:val="2B50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CF526F"/>
    <w:multiLevelType w:val="hybridMultilevel"/>
    <w:tmpl w:val="622EEB8E"/>
    <w:lvl w:ilvl="0" w:tplc="4DD8C358">
      <w:start w:val="1"/>
      <w:numFmt w:val="decimal"/>
      <w:lvlText w:val="%1."/>
      <w:lvlJc w:val="left"/>
      <w:pPr>
        <w:ind w:left="576" w:hanging="360"/>
      </w:pPr>
      <w:rPr>
        <w:rFonts w:hint="default"/>
        <w:color w:val="325243"/>
      </w:rPr>
    </w:lvl>
    <w:lvl w:ilvl="1" w:tplc="85D0F200" w:tentative="1">
      <w:start w:val="1"/>
      <w:numFmt w:val="bullet"/>
      <w:lvlText w:val="o"/>
      <w:lvlJc w:val="left"/>
      <w:pPr>
        <w:ind w:left="2160" w:hanging="360"/>
      </w:pPr>
      <w:rPr>
        <w:rFonts w:ascii="Courier New" w:hAnsi="Courier New" w:cs="Courier New" w:hint="default"/>
      </w:rPr>
    </w:lvl>
    <w:lvl w:ilvl="2" w:tplc="8F007D6A" w:tentative="1">
      <w:start w:val="1"/>
      <w:numFmt w:val="bullet"/>
      <w:lvlText w:val=""/>
      <w:lvlJc w:val="left"/>
      <w:pPr>
        <w:ind w:left="2880" w:hanging="360"/>
      </w:pPr>
      <w:rPr>
        <w:rFonts w:ascii="Wingdings" w:hAnsi="Wingdings" w:hint="default"/>
      </w:rPr>
    </w:lvl>
    <w:lvl w:ilvl="3" w:tplc="CB7A9E0E" w:tentative="1">
      <w:start w:val="1"/>
      <w:numFmt w:val="bullet"/>
      <w:lvlText w:val=""/>
      <w:lvlJc w:val="left"/>
      <w:pPr>
        <w:ind w:left="3600" w:hanging="360"/>
      </w:pPr>
      <w:rPr>
        <w:rFonts w:ascii="Symbol" w:hAnsi="Symbol" w:hint="default"/>
      </w:rPr>
    </w:lvl>
    <w:lvl w:ilvl="4" w:tplc="0412A986" w:tentative="1">
      <w:start w:val="1"/>
      <w:numFmt w:val="bullet"/>
      <w:lvlText w:val="o"/>
      <w:lvlJc w:val="left"/>
      <w:pPr>
        <w:ind w:left="4320" w:hanging="360"/>
      </w:pPr>
      <w:rPr>
        <w:rFonts w:ascii="Courier New" w:hAnsi="Courier New" w:cs="Courier New" w:hint="default"/>
      </w:rPr>
    </w:lvl>
    <w:lvl w:ilvl="5" w:tplc="06BE2126" w:tentative="1">
      <w:start w:val="1"/>
      <w:numFmt w:val="bullet"/>
      <w:lvlText w:val=""/>
      <w:lvlJc w:val="left"/>
      <w:pPr>
        <w:ind w:left="5040" w:hanging="360"/>
      </w:pPr>
      <w:rPr>
        <w:rFonts w:ascii="Wingdings" w:hAnsi="Wingdings" w:hint="default"/>
      </w:rPr>
    </w:lvl>
    <w:lvl w:ilvl="6" w:tplc="0AC6B57E" w:tentative="1">
      <w:start w:val="1"/>
      <w:numFmt w:val="bullet"/>
      <w:lvlText w:val=""/>
      <w:lvlJc w:val="left"/>
      <w:pPr>
        <w:ind w:left="5760" w:hanging="360"/>
      </w:pPr>
      <w:rPr>
        <w:rFonts w:ascii="Symbol" w:hAnsi="Symbol" w:hint="default"/>
      </w:rPr>
    </w:lvl>
    <w:lvl w:ilvl="7" w:tplc="1A2692EA" w:tentative="1">
      <w:start w:val="1"/>
      <w:numFmt w:val="bullet"/>
      <w:lvlText w:val="o"/>
      <w:lvlJc w:val="left"/>
      <w:pPr>
        <w:ind w:left="6480" w:hanging="360"/>
      </w:pPr>
      <w:rPr>
        <w:rFonts w:ascii="Courier New" w:hAnsi="Courier New" w:cs="Courier New" w:hint="default"/>
      </w:rPr>
    </w:lvl>
    <w:lvl w:ilvl="8" w:tplc="822C31FE" w:tentative="1">
      <w:start w:val="1"/>
      <w:numFmt w:val="bullet"/>
      <w:lvlText w:val=""/>
      <w:lvlJc w:val="left"/>
      <w:pPr>
        <w:ind w:left="7200" w:hanging="360"/>
      </w:pPr>
      <w:rPr>
        <w:rFonts w:ascii="Wingdings" w:hAnsi="Wingdings" w:hint="default"/>
      </w:rPr>
    </w:lvl>
  </w:abstractNum>
  <w:abstractNum w:abstractNumId="10" w15:restartNumberingAfterBreak="0">
    <w:nsid w:val="53CF73E8"/>
    <w:multiLevelType w:val="hybridMultilevel"/>
    <w:tmpl w:val="D1E24AA4"/>
    <w:lvl w:ilvl="0" w:tplc="0C569CAA">
      <w:start w:val="1"/>
      <w:numFmt w:val="bullet"/>
      <w:lvlText w:val=""/>
      <w:lvlJc w:val="left"/>
      <w:pPr>
        <w:ind w:left="720" w:hanging="360"/>
      </w:pPr>
      <w:rPr>
        <w:rFonts w:ascii="Symbol" w:hAnsi="Symbol" w:hint="default"/>
        <w:color w:val="D96C6E"/>
      </w:rPr>
    </w:lvl>
    <w:lvl w:ilvl="1" w:tplc="99A841A2" w:tentative="1">
      <w:start w:val="1"/>
      <w:numFmt w:val="bullet"/>
      <w:lvlText w:val="o"/>
      <w:lvlJc w:val="left"/>
      <w:pPr>
        <w:ind w:left="1440" w:hanging="360"/>
      </w:pPr>
      <w:rPr>
        <w:rFonts w:ascii="Courier New" w:hAnsi="Courier New" w:cs="Courier New" w:hint="default"/>
      </w:rPr>
    </w:lvl>
    <w:lvl w:ilvl="2" w:tplc="777E9D42" w:tentative="1">
      <w:start w:val="1"/>
      <w:numFmt w:val="bullet"/>
      <w:lvlText w:val=""/>
      <w:lvlJc w:val="left"/>
      <w:pPr>
        <w:ind w:left="2160" w:hanging="360"/>
      </w:pPr>
      <w:rPr>
        <w:rFonts w:ascii="Wingdings" w:hAnsi="Wingdings" w:hint="default"/>
      </w:rPr>
    </w:lvl>
    <w:lvl w:ilvl="3" w:tplc="8A742A52" w:tentative="1">
      <w:start w:val="1"/>
      <w:numFmt w:val="bullet"/>
      <w:lvlText w:val=""/>
      <w:lvlJc w:val="left"/>
      <w:pPr>
        <w:ind w:left="2880" w:hanging="360"/>
      </w:pPr>
      <w:rPr>
        <w:rFonts w:ascii="Symbol" w:hAnsi="Symbol" w:hint="default"/>
      </w:rPr>
    </w:lvl>
    <w:lvl w:ilvl="4" w:tplc="D2E2BC4E" w:tentative="1">
      <w:start w:val="1"/>
      <w:numFmt w:val="bullet"/>
      <w:lvlText w:val="o"/>
      <w:lvlJc w:val="left"/>
      <w:pPr>
        <w:ind w:left="3600" w:hanging="360"/>
      </w:pPr>
      <w:rPr>
        <w:rFonts w:ascii="Courier New" w:hAnsi="Courier New" w:cs="Courier New" w:hint="default"/>
      </w:rPr>
    </w:lvl>
    <w:lvl w:ilvl="5" w:tplc="B552883A" w:tentative="1">
      <w:start w:val="1"/>
      <w:numFmt w:val="bullet"/>
      <w:lvlText w:val=""/>
      <w:lvlJc w:val="left"/>
      <w:pPr>
        <w:ind w:left="4320" w:hanging="360"/>
      </w:pPr>
      <w:rPr>
        <w:rFonts w:ascii="Wingdings" w:hAnsi="Wingdings" w:hint="default"/>
      </w:rPr>
    </w:lvl>
    <w:lvl w:ilvl="6" w:tplc="BB3A0F3C" w:tentative="1">
      <w:start w:val="1"/>
      <w:numFmt w:val="bullet"/>
      <w:lvlText w:val=""/>
      <w:lvlJc w:val="left"/>
      <w:pPr>
        <w:ind w:left="5040" w:hanging="360"/>
      </w:pPr>
      <w:rPr>
        <w:rFonts w:ascii="Symbol" w:hAnsi="Symbol" w:hint="default"/>
      </w:rPr>
    </w:lvl>
    <w:lvl w:ilvl="7" w:tplc="E72C48B4" w:tentative="1">
      <w:start w:val="1"/>
      <w:numFmt w:val="bullet"/>
      <w:lvlText w:val="o"/>
      <w:lvlJc w:val="left"/>
      <w:pPr>
        <w:ind w:left="5760" w:hanging="360"/>
      </w:pPr>
      <w:rPr>
        <w:rFonts w:ascii="Courier New" w:hAnsi="Courier New" w:cs="Courier New" w:hint="default"/>
      </w:rPr>
    </w:lvl>
    <w:lvl w:ilvl="8" w:tplc="AD4EFF92" w:tentative="1">
      <w:start w:val="1"/>
      <w:numFmt w:val="bullet"/>
      <w:lvlText w:val=""/>
      <w:lvlJc w:val="left"/>
      <w:pPr>
        <w:ind w:left="6480" w:hanging="360"/>
      </w:pPr>
      <w:rPr>
        <w:rFonts w:ascii="Wingdings" w:hAnsi="Wingdings" w:hint="default"/>
      </w:rPr>
    </w:lvl>
  </w:abstractNum>
  <w:abstractNum w:abstractNumId="11" w15:restartNumberingAfterBreak="0">
    <w:nsid w:val="5504414F"/>
    <w:multiLevelType w:val="multilevel"/>
    <w:tmpl w:val="4D7E5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4B0607"/>
    <w:multiLevelType w:val="hybridMultilevel"/>
    <w:tmpl w:val="CFCC6EFA"/>
    <w:lvl w:ilvl="0" w:tplc="943A0BB0">
      <w:start w:val="1"/>
      <w:numFmt w:val="bullet"/>
      <w:lvlText w:val=""/>
      <w:lvlJc w:val="left"/>
      <w:pPr>
        <w:ind w:left="720" w:hanging="360"/>
      </w:pPr>
      <w:rPr>
        <w:rFonts w:ascii="Symbol" w:hAnsi="Symbol" w:hint="default"/>
      </w:rPr>
    </w:lvl>
    <w:lvl w:ilvl="1" w:tplc="D062D246" w:tentative="1">
      <w:start w:val="1"/>
      <w:numFmt w:val="bullet"/>
      <w:lvlText w:val="o"/>
      <w:lvlJc w:val="left"/>
      <w:pPr>
        <w:ind w:left="1440" w:hanging="360"/>
      </w:pPr>
      <w:rPr>
        <w:rFonts w:ascii="Courier New" w:hAnsi="Courier New" w:cs="Courier New" w:hint="default"/>
      </w:rPr>
    </w:lvl>
    <w:lvl w:ilvl="2" w:tplc="40461398" w:tentative="1">
      <w:start w:val="1"/>
      <w:numFmt w:val="bullet"/>
      <w:lvlText w:val=""/>
      <w:lvlJc w:val="left"/>
      <w:pPr>
        <w:ind w:left="2160" w:hanging="360"/>
      </w:pPr>
      <w:rPr>
        <w:rFonts w:ascii="Wingdings" w:hAnsi="Wingdings" w:hint="default"/>
      </w:rPr>
    </w:lvl>
    <w:lvl w:ilvl="3" w:tplc="07E2D522" w:tentative="1">
      <w:start w:val="1"/>
      <w:numFmt w:val="bullet"/>
      <w:lvlText w:val=""/>
      <w:lvlJc w:val="left"/>
      <w:pPr>
        <w:ind w:left="2880" w:hanging="360"/>
      </w:pPr>
      <w:rPr>
        <w:rFonts w:ascii="Symbol" w:hAnsi="Symbol" w:hint="default"/>
      </w:rPr>
    </w:lvl>
    <w:lvl w:ilvl="4" w:tplc="0922A0DC" w:tentative="1">
      <w:start w:val="1"/>
      <w:numFmt w:val="bullet"/>
      <w:lvlText w:val="o"/>
      <w:lvlJc w:val="left"/>
      <w:pPr>
        <w:ind w:left="3600" w:hanging="360"/>
      </w:pPr>
      <w:rPr>
        <w:rFonts w:ascii="Courier New" w:hAnsi="Courier New" w:cs="Courier New" w:hint="default"/>
      </w:rPr>
    </w:lvl>
    <w:lvl w:ilvl="5" w:tplc="9012943E" w:tentative="1">
      <w:start w:val="1"/>
      <w:numFmt w:val="bullet"/>
      <w:lvlText w:val=""/>
      <w:lvlJc w:val="left"/>
      <w:pPr>
        <w:ind w:left="4320" w:hanging="360"/>
      </w:pPr>
      <w:rPr>
        <w:rFonts w:ascii="Wingdings" w:hAnsi="Wingdings" w:hint="default"/>
      </w:rPr>
    </w:lvl>
    <w:lvl w:ilvl="6" w:tplc="90662E24" w:tentative="1">
      <w:start w:val="1"/>
      <w:numFmt w:val="bullet"/>
      <w:lvlText w:val=""/>
      <w:lvlJc w:val="left"/>
      <w:pPr>
        <w:ind w:left="5040" w:hanging="360"/>
      </w:pPr>
      <w:rPr>
        <w:rFonts w:ascii="Symbol" w:hAnsi="Symbol" w:hint="default"/>
      </w:rPr>
    </w:lvl>
    <w:lvl w:ilvl="7" w:tplc="8E5CDF34" w:tentative="1">
      <w:start w:val="1"/>
      <w:numFmt w:val="bullet"/>
      <w:lvlText w:val="o"/>
      <w:lvlJc w:val="left"/>
      <w:pPr>
        <w:ind w:left="5760" w:hanging="360"/>
      </w:pPr>
      <w:rPr>
        <w:rFonts w:ascii="Courier New" w:hAnsi="Courier New" w:cs="Courier New" w:hint="default"/>
      </w:rPr>
    </w:lvl>
    <w:lvl w:ilvl="8" w:tplc="5EFA128A" w:tentative="1">
      <w:start w:val="1"/>
      <w:numFmt w:val="bullet"/>
      <w:lvlText w:val=""/>
      <w:lvlJc w:val="left"/>
      <w:pPr>
        <w:ind w:left="6480" w:hanging="360"/>
      </w:pPr>
      <w:rPr>
        <w:rFonts w:ascii="Wingdings" w:hAnsi="Wingdings" w:hint="default"/>
      </w:rPr>
    </w:lvl>
  </w:abstractNum>
  <w:abstractNum w:abstractNumId="13" w15:restartNumberingAfterBreak="0">
    <w:nsid w:val="5F5E564D"/>
    <w:multiLevelType w:val="hybridMultilevel"/>
    <w:tmpl w:val="DEE0B4CA"/>
    <w:lvl w:ilvl="0" w:tplc="ECE00F72">
      <w:start w:val="1"/>
      <w:numFmt w:val="bullet"/>
      <w:pStyle w:val="ListParagraph"/>
      <w:lvlText w:val=""/>
      <w:lvlJc w:val="left"/>
      <w:pPr>
        <w:ind w:left="576" w:hanging="360"/>
      </w:pPr>
      <w:rPr>
        <w:rFonts w:ascii="Symbol" w:hAnsi="Symbol" w:hint="default"/>
        <w:color w:val="325243"/>
      </w:rPr>
    </w:lvl>
    <w:lvl w:ilvl="1" w:tplc="FAAAE7BA" w:tentative="1">
      <w:start w:val="1"/>
      <w:numFmt w:val="bullet"/>
      <w:lvlText w:val="o"/>
      <w:lvlJc w:val="left"/>
      <w:pPr>
        <w:ind w:left="2160" w:hanging="360"/>
      </w:pPr>
      <w:rPr>
        <w:rFonts w:ascii="Courier New" w:hAnsi="Courier New" w:cs="Courier New" w:hint="default"/>
      </w:rPr>
    </w:lvl>
    <w:lvl w:ilvl="2" w:tplc="6ACA51BE" w:tentative="1">
      <w:start w:val="1"/>
      <w:numFmt w:val="bullet"/>
      <w:lvlText w:val=""/>
      <w:lvlJc w:val="left"/>
      <w:pPr>
        <w:ind w:left="2880" w:hanging="360"/>
      </w:pPr>
      <w:rPr>
        <w:rFonts w:ascii="Wingdings" w:hAnsi="Wingdings" w:hint="default"/>
      </w:rPr>
    </w:lvl>
    <w:lvl w:ilvl="3" w:tplc="44468264" w:tentative="1">
      <w:start w:val="1"/>
      <w:numFmt w:val="bullet"/>
      <w:lvlText w:val=""/>
      <w:lvlJc w:val="left"/>
      <w:pPr>
        <w:ind w:left="3600" w:hanging="360"/>
      </w:pPr>
      <w:rPr>
        <w:rFonts w:ascii="Symbol" w:hAnsi="Symbol" w:hint="default"/>
      </w:rPr>
    </w:lvl>
    <w:lvl w:ilvl="4" w:tplc="CBD43FFA" w:tentative="1">
      <w:start w:val="1"/>
      <w:numFmt w:val="bullet"/>
      <w:lvlText w:val="o"/>
      <w:lvlJc w:val="left"/>
      <w:pPr>
        <w:ind w:left="4320" w:hanging="360"/>
      </w:pPr>
      <w:rPr>
        <w:rFonts w:ascii="Courier New" w:hAnsi="Courier New" w:cs="Courier New" w:hint="default"/>
      </w:rPr>
    </w:lvl>
    <w:lvl w:ilvl="5" w:tplc="AA9A4A1A" w:tentative="1">
      <w:start w:val="1"/>
      <w:numFmt w:val="bullet"/>
      <w:lvlText w:val=""/>
      <w:lvlJc w:val="left"/>
      <w:pPr>
        <w:ind w:left="5040" w:hanging="360"/>
      </w:pPr>
      <w:rPr>
        <w:rFonts w:ascii="Wingdings" w:hAnsi="Wingdings" w:hint="default"/>
      </w:rPr>
    </w:lvl>
    <w:lvl w:ilvl="6" w:tplc="291C8ACC" w:tentative="1">
      <w:start w:val="1"/>
      <w:numFmt w:val="bullet"/>
      <w:lvlText w:val=""/>
      <w:lvlJc w:val="left"/>
      <w:pPr>
        <w:ind w:left="5760" w:hanging="360"/>
      </w:pPr>
      <w:rPr>
        <w:rFonts w:ascii="Symbol" w:hAnsi="Symbol" w:hint="default"/>
      </w:rPr>
    </w:lvl>
    <w:lvl w:ilvl="7" w:tplc="59C06ED0" w:tentative="1">
      <w:start w:val="1"/>
      <w:numFmt w:val="bullet"/>
      <w:lvlText w:val="o"/>
      <w:lvlJc w:val="left"/>
      <w:pPr>
        <w:ind w:left="6480" w:hanging="360"/>
      </w:pPr>
      <w:rPr>
        <w:rFonts w:ascii="Courier New" w:hAnsi="Courier New" w:cs="Courier New" w:hint="default"/>
      </w:rPr>
    </w:lvl>
    <w:lvl w:ilvl="8" w:tplc="A694F690" w:tentative="1">
      <w:start w:val="1"/>
      <w:numFmt w:val="bullet"/>
      <w:lvlText w:val=""/>
      <w:lvlJc w:val="left"/>
      <w:pPr>
        <w:ind w:left="7200" w:hanging="360"/>
      </w:pPr>
      <w:rPr>
        <w:rFonts w:ascii="Wingdings" w:hAnsi="Wingdings" w:hint="default"/>
      </w:rPr>
    </w:lvl>
  </w:abstractNum>
  <w:abstractNum w:abstractNumId="14" w15:restartNumberingAfterBreak="0">
    <w:nsid w:val="62581A42"/>
    <w:multiLevelType w:val="multilevel"/>
    <w:tmpl w:val="16F2C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E319B8"/>
    <w:multiLevelType w:val="multilevel"/>
    <w:tmpl w:val="C5A2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6146C1"/>
    <w:multiLevelType w:val="hybridMultilevel"/>
    <w:tmpl w:val="FC422B8A"/>
    <w:lvl w:ilvl="0" w:tplc="6D4A5318">
      <w:start w:val="1"/>
      <w:numFmt w:val="decimal"/>
      <w:pStyle w:val="NumberList"/>
      <w:lvlText w:val="%1."/>
      <w:lvlJc w:val="left"/>
      <w:pPr>
        <w:ind w:left="576" w:hanging="360"/>
      </w:pPr>
      <w:rPr>
        <w:rFonts w:ascii="Corbel" w:hAnsi="Corbel" w:hint="default"/>
        <w:b/>
        <w:i w:val="0"/>
        <w:color w:val="325243"/>
      </w:rPr>
    </w:lvl>
    <w:lvl w:ilvl="1" w:tplc="57C0F95E" w:tentative="1">
      <w:start w:val="1"/>
      <w:numFmt w:val="lowerLetter"/>
      <w:lvlText w:val="%2."/>
      <w:lvlJc w:val="left"/>
      <w:pPr>
        <w:ind w:left="1656" w:hanging="360"/>
      </w:pPr>
    </w:lvl>
    <w:lvl w:ilvl="2" w:tplc="24A066DA" w:tentative="1">
      <w:start w:val="1"/>
      <w:numFmt w:val="lowerRoman"/>
      <w:lvlText w:val="%3."/>
      <w:lvlJc w:val="right"/>
      <w:pPr>
        <w:ind w:left="2376" w:hanging="180"/>
      </w:pPr>
    </w:lvl>
    <w:lvl w:ilvl="3" w:tplc="49580F96" w:tentative="1">
      <w:start w:val="1"/>
      <w:numFmt w:val="decimal"/>
      <w:lvlText w:val="%4."/>
      <w:lvlJc w:val="left"/>
      <w:pPr>
        <w:ind w:left="3096" w:hanging="360"/>
      </w:pPr>
    </w:lvl>
    <w:lvl w:ilvl="4" w:tplc="2AD6A85C" w:tentative="1">
      <w:start w:val="1"/>
      <w:numFmt w:val="lowerLetter"/>
      <w:lvlText w:val="%5."/>
      <w:lvlJc w:val="left"/>
      <w:pPr>
        <w:ind w:left="3816" w:hanging="360"/>
      </w:pPr>
    </w:lvl>
    <w:lvl w:ilvl="5" w:tplc="452E5142" w:tentative="1">
      <w:start w:val="1"/>
      <w:numFmt w:val="lowerRoman"/>
      <w:lvlText w:val="%6."/>
      <w:lvlJc w:val="right"/>
      <w:pPr>
        <w:ind w:left="4536" w:hanging="180"/>
      </w:pPr>
    </w:lvl>
    <w:lvl w:ilvl="6" w:tplc="C78CD952" w:tentative="1">
      <w:start w:val="1"/>
      <w:numFmt w:val="decimal"/>
      <w:lvlText w:val="%7."/>
      <w:lvlJc w:val="left"/>
      <w:pPr>
        <w:ind w:left="5256" w:hanging="360"/>
      </w:pPr>
    </w:lvl>
    <w:lvl w:ilvl="7" w:tplc="9FA27C5C" w:tentative="1">
      <w:start w:val="1"/>
      <w:numFmt w:val="lowerLetter"/>
      <w:lvlText w:val="%8."/>
      <w:lvlJc w:val="left"/>
      <w:pPr>
        <w:ind w:left="5976" w:hanging="360"/>
      </w:pPr>
    </w:lvl>
    <w:lvl w:ilvl="8" w:tplc="478AF1BC" w:tentative="1">
      <w:start w:val="1"/>
      <w:numFmt w:val="lowerRoman"/>
      <w:lvlText w:val="%9."/>
      <w:lvlJc w:val="right"/>
      <w:pPr>
        <w:ind w:left="6696" w:hanging="180"/>
      </w:pPr>
    </w:lvl>
  </w:abstractNum>
  <w:num w:numId="1" w16cid:durableId="1436247095">
    <w:abstractNumId w:val="13"/>
  </w:num>
  <w:num w:numId="2" w16cid:durableId="1615946080">
    <w:abstractNumId w:val="16"/>
  </w:num>
  <w:num w:numId="3" w16cid:durableId="1809013080">
    <w:abstractNumId w:val="12"/>
  </w:num>
  <w:num w:numId="4" w16cid:durableId="1004824131">
    <w:abstractNumId w:val="13"/>
  </w:num>
  <w:num w:numId="5" w16cid:durableId="2059042787">
    <w:abstractNumId w:val="13"/>
  </w:num>
  <w:num w:numId="6" w16cid:durableId="1179807407">
    <w:abstractNumId w:val="3"/>
  </w:num>
  <w:num w:numId="7" w16cid:durableId="585386222">
    <w:abstractNumId w:val="13"/>
  </w:num>
  <w:num w:numId="8" w16cid:durableId="101613431">
    <w:abstractNumId w:val="7"/>
  </w:num>
  <w:num w:numId="9" w16cid:durableId="1229656770">
    <w:abstractNumId w:val="14"/>
  </w:num>
  <w:num w:numId="10" w16cid:durableId="830365214">
    <w:abstractNumId w:val="6"/>
  </w:num>
  <w:num w:numId="11" w16cid:durableId="1410537923">
    <w:abstractNumId w:val="0"/>
  </w:num>
  <w:num w:numId="12" w16cid:durableId="1502089175">
    <w:abstractNumId w:val="2"/>
  </w:num>
  <w:num w:numId="13" w16cid:durableId="1662663123">
    <w:abstractNumId w:val="4"/>
  </w:num>
  <w:num w:numId="14" w16cid:durableId="155193836">
    <w:abstractNumId w:val="13"/>
  </w:num>
  <w:num w:numId="15" w16cid:durableId="927884962">
    <w:abstractNumId w:val="9"/>
  </w:num>
  <w:num w:numId="16" w16cid:durableId="63190167">
    <w:abstractNumId w:val="10"/>
  </w:num>
  <w:num w:numId="17" w16cid:durableId="1095512821">
    <w:abstractNumId w:val="1"/>
  </w:num>
  <w:num w:numId="18" w16cid:durableId="1663007018">
    <w:abstractNumId w:val="13"/>
  </w:num>
  <w:num w:numId="19" w16cid:durableId="1704361657">
    <w:abstractNumId w:val="13"/>
  </w:num>
  <w:num w:numId="20" w16cid:durableId="801732399">
    <w:abstractNumId w:val="5"/>
  </w:num>
  <w:num w:numId="21" w16cid:durableId="43674134">
    <w:abstractNumId w:val="13"/>
  </w:num>
  <w:num w:numId="22" w16cid:durableId="153692424">
    <w:abstractNumId w:val="8"/>
  </w:num>
  <w:num w:numId="23" w16cid:durableId="1030499315">
    <w:abstractNumId w:val="13"/>
  </w:num>
  <w:num w:numId="24" w16cid:durableId="1354459954">
    <w:abstractNumId w:val="13"/>
  </w:num>
  <w:num w:numId="25" w16cid:durableId="595748503">
    <w:abstractNumId w:val="15"/>
  </w:num>
  <w:num w:numId="26" w16cid:durableId="15892675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sjQ1NbYwNTEyMTdW0lEKTi0uzszPAykwNqwFAF9ytBktAAAA"/>
  </w:docVars>
  <w:rsids>
    <w:rsidRoot w:val="00D05ED7"/>
    <w:rsid w:val="00001FB4"/>
    <w:rsid w:val="000023F5"/>
    <w:rsid w:val="0000299B"/>
    <w:rsid w:val="00004F61"/>
    <w:rsid w:val="00012B47"/>
    <w:rsid w:val="00013A5E"/>
    <w:rsid w:val="00013DC4"/>
    <w:rsid w:val="00024914"/>
    <w:rsid w:val="00025706"/>
    <w:rsid w:val="00026B4A"/>
    <w:rsid w:val="000275AB"/>
    <w:rsid w:val="000319BE"/>
    <w:rsid w:val="00033543"/>
    <w:rsid w:val="00037DFE"/>
    <w:rsid w:val="0004059D"/>
    <w:rsid w:val="00041449"/>
    <w:rsid w:val="00042E3A"/>
    <w:rsid w:val="00043375"/>
    <w:rsid w:val="00045EEF"/>
    <w:rsid w:val="00047212"/>
    <w:rsid w:val="00047770"/>
    <w:rsid w:val="00057B26"/>
    <w:rsid w:val="00063A18"/>
    <w:rsid w:val="00063B3E"/>
    <w:rsid w:val="00064FC7"/>
    <w:rsid w:val="00067840"/>
    <w:rsid w:val="000711AD"/>
    <w:rsid w:val="00073619"/>
    <w:rsid w:val="00076251"/>
    <w:rsid w:val="00081AB5"/>
    <w:rsid w:val="00083948"/>
    <w:rsid w:val="000872DD"/>
    <w:rsid w:val="000912C6"/>
    <w:rsid w:val="00094981"/>
    <w:rsid w:val="00097438"/>
    <w:rsid w:val="000A00DD"/>
    <w:rsid w:val="000C0083"/>
    <w:rsid w:val="000C15D7"/>
    <w:rsid w:val="000C440C"/>
    <w:rsid w:val="000C71B2"/>
    <w:rsid w:val="000D3184"/>
    <w:rsid w:val="000D7038"/>
    <w:rsid w:val="000E3F99"/>
    <w:rsid w:val="000E5F55"/>
    <w:rsid w:val="000F0EB6"/>
    <w:rsid w:val="000F12B3"/>
    <w:rsid w:val="000F25F9"/>
    <w:rsid w:val="000F2CF9"/>
    <w:rsid w:val="000F6233"/>
    <w:rsid w:val="000F6383"/>
    <w:rsid w:val="000F63CE"/>
    <w:rsid w:val="000F75B2"/>
    <w:rsid w:val="0010323B"/>
    <w:rsid w:val="001050DB"/>
    <w:rsid w:val="00110E38"/>
    <w:rsid w:val="00111051"/>
    <w:rsid w:val="0011268F"/>
    <w:rsid w:val="00112A93"/>
    <w:rsid w:val="00112CFB"/>
    <w:rsid w:val="00113BCC"/>
    <w:rsid w:val="00113DC5"/>
    <w:rsid w:val="00114AA4"/>
    <w:rsid w:val="00115564"/>
    <w:rsid w:val="00117F20"/>
    <w:rsid w:val="00123BD2"/>
    <w:rsid w:val="001242B0"/>
    <w:rsid w:val="0012502E"/>
    <w:rsid w:val="00130B21"/>
    <w:rsid w:val="00130FE0"/>
    <w:rsid w:val="001348F1"/>
    <w:rsid w:val="0013542B"/>
    <w:rsid w:val="0013582A"/>
    <w:rsid w:val="00137331"/>
    <w:rsid w:val="001412BD"/>
    <w:rsid w:val="0014199C"/>
    <w:rsid w:val="00141A4A"/>
    <w:rsid w:val="001422BB"/>
    <w:rsid w:val="0014461A"/>
    <w:rsid w:val="0014625B"/>
    <w:rsid w:val="001468AA"/>
    <w:rsid w:val="00146CD4"/>
    <w:rsid w:val="00151113"/>
    <w:rsid w:val="00151695"/>
    <w:rsid w:val="00151DDD"/>
    <w:rsid w:val="0015288D"/>
    <w:rsid w:val="00153B52"/>
    <w:rsid w:val="00153EE1"/>
    <w:rsid w:val="001561A9"/>
    <w:rsid w:val="0015751C"/>
    <w:rsid w:val="00157E44"/>
    <w:rsid w:val="0016080D"/>
    <w:rsid w:val="00161A22"/>
    <w:rsid w:val="00162DF2"/>
    <w:rsid w:val="00163F05"/>
    <w:rsid w:val="00167D2B"/>
    <w:rsid w:val="00171BAD"/>
    <w:rsid w:val="00171FF2"/>
    <w:rsid w:val="0017219A"/>
    <w:rsid w:val="0017394C"/>
    <w:rsid w:val="001740C8"/>
    <w:rsid w:val="001741B5"/>
    <w:rsid w:val="00174D3E"/>
    <w:rsid w:val="00176F8E"/>
    <w:rsid w:val="00183353"/>
    <w:rsid w:val="0018587D"/>
    <w:rsid w:val="0018668C"/>
    <w:rsid w:val="001874A6"/>
    <w:rsid w:val="00190767"/>
    <w:rsid w:val="00193B37"/>
    <w:rsid w:val="001948B9"/>
    <w:rsid w:val="00195143"/>
    <w:rsid w:val="00195D73"/>
    <w:rsid w:val="00197378"/>
    <w:rsid w:val="00197D9F"/>
    <w:rsid w:val="001A046E"/>
    <w:rsid w:val="001A0EE8"/>
    <w:rsid w:val="001A4D9E"/>
    <w:rsid w:val="001A4FC4"/>
    <w:rsid w:val="001B07A5"/>
    <w:rsid w:val="001B0F7F"/>
    <w:rsid w:val="001B382B"/>
    <w:rsid w:val="001B6126"/>
    <w:rsid w:val="001B782E"/>
    <w:rsid w:val="001B7C7D"/>
    <w:rsid w:val="001C0442"/>
    <w:rsid w:val="001C437F"/>
    <w:rsid w:val="001C67B6"/>
    <w:rsid w:val="001C701E"/>
    <w:rsid w:val="001C732D"/>
    <w:rsid w:val="001D3EA8"/>
    <w:rsid w:val="001D5499"/>
    <w:rsid w:val="001D6EAC"/>
    <w:rsid w:val="001E244A"/>
    <w:rsid w:val="001E69A6"/>
    <w:rsid w:val="001E6A2C"/>
    <w:rsid w:val="001F0B42"/>
    <w:rsid w:val="002004D8"/>
    <w:rsid w:val="00201B6C"/>
    <w:rsid w:val="0020287A"/>
    <w:rsid w:val="0020447F"/>
    <w:rsid w:val="00205191"/>
    <w:rsid w:val="00206B40"/>
    <w:rsid w:val="00211233"/>
    <w:rsid w:val="00212054"/>
    <w:rsid w:val="00212545"/>
    <w:rsid w:val="00216435"/>
    <w:rsid w:val="00216F79"/>
    <w:rsid w:val="002173AA"/>
    <w:rsid w:val="00226847"/>
    <w:rsid w:val="00234369"/>
    <w:rsid w:val="002367D2"/>
    <w:rsid w:val="00236CDE"/>
    <w:rsid w:val="0024171E"/>
    <w:rsid w:val="00241AAF"/>
    <w:rsid w:val="00241EBE"/>
    <w:rsid w:val="00247574"/>
    <w:rsid w:val="002521B8"/>
    <w:rsid w:val="002521C8"/>
    <w:rsid w:val="002534E3"/>
    <w:rsid w:val="00253F4D"/>
    <w:rsid w:val="00255B03"/>
    <w:rsid w:val="00264240"/>
    <w:rsid w:val="002666CA"/>
    <w:rsid w:val="00275066"/>
    <w:rsid w:val="00280629"/>
    <w:rsid w:val="00282294"/>
    <w:rsid w:val="00284343"/>
    <w:rsid w:val="00287CD1"/>
    <w:rsid w:val="002951E8"/>
    <w:rsid w:val="00296746"/>
    <w:rsid w:val="002A1610"/>
    <w:rsid w:val="002A4774"/>
    <w:rsid w:val="002B0538"/>
    <w:rsid w:val="002C02BA"/>
    <w:rsid w:val="002C117C"/>
    <w:rsid w:val="002C143C"/>
    <w:rsid w:val="002C147D"/>
    <w:rsid w:val="002C4235"/>
    <w:rsid w:val="002D468A"/>
    <w:rsid w:val="002D6E77"/>
    <w:rsid w:val="002E2600"/>
    <w:rsid w:val="002E3520"/>
    <w:rsid w:val="002E5998"/>
    <w:rsid w:val="002E61C9"/>
    <w:rsid w:val="002E66EE"/>
    <w:rsid w:val="002E6B5B"/>
    <w:rsid w:val="002F0875"/>
    <w:rsid w:val="002F36D5"/>
    <w:rsid w:val="002F74BD"/>
    <w:rsid w:val="00300632"/>
    <w:rsid w:val="003026BB"/>
    <w:rsid w:val="00304E18"/>
    <w:rsid w:val="00310C76"/>
    <w:rsid w:val="00310E6C"/>
    <w:rsid w:val="00312AD1"/>
    <w:rsid w:val="0031317F"/>
    <w:rsid w:val="00313DDD"/>
    <w:rsid w:val="003258C3"/>
    <w:rsid w:val="0033619C"/>
    <w:rsid w:val="00336722"/>
    <w:rsid w:val="00340215"/>
    <w:rsid w:val="00342CDB"/>
    <w:rsid w:val="00343627"/>
    <w:rsid w:val="00344E27"/>
    <w:rsid w:val="00345D97"/>
    <w:rsid w:val="00347ABC"/>
    <w:rsid w:val="003533E7"/>
    <w:rsid w:val="00353AD7"/>
    <w:rsid w:val="00356F64"/>
    <w:rsid w:val="00357AFB"/>
    <w:rsid w:val="00362957"/>
    <w:rsid w:val="00363029"/>
    <w:rsid w:val="00364452"/>
    <w:rsid w:val="00365B36"/>
    <w:rsid w:val="00366EB3"/>
    <w:rsid w:val="003670A0"/>
    <w:rsid w:val="00367E69"/>
    <w:rsid w:val="003712BC"/>
    <w:rsid w:val="003734B2"/>
    <w:rsid w:val="0038684B"/>
    <w:rsid w:val="00387BF2"/>
    <w:rsid w:val="003934A0"/>
    <w:rsid w:val="0039614E"/>
    <w:rsid w:val="00396B28"/>
    <w:rsid w:val="00396D37"/>
    <w:rsid w:val="003A0A22"/>
    <w:rsid w:val="003A0AA4"/>
    <w:rsid w:val="003A229F"/>
    <w:rsid w:val="003A41A0"/>
    <w:rsid w:val="003A43A2"/>
    <w:rsid w:val="003A5E56"/>
    <w:rsid w:val="003A65C8"/>
    <w:rsid w:val="003A6737"/>
    <w:rsid w:val="003A7E5E"/>
    <w:rsid w:val="003C1008"/>
    <w:rsid w:val="003C2307"/>
    <w:rsid w:val="003C485F"/>
    <w:rsid w:val="003C78B3"/>
    <w:rsid w:val="003D00DC"/>
    <w:rsid w:val="003D0AD5"/>
    <w:rsid w:val="003D32FA"/>
    <w:rsid w:val="003D38B5"/>
    <w:rsid w:val="003D4064"/>
    <w:rsid w:val="003E13C3"/>
    <w:rsid w:val="003E3422"/>
    <w:rsid w:val="003E598E"/>
    <w:rsid w:val="003E7D5D"/>
    <w:rsid w:val="003F35BA"/>
    <w:rsid w:val="003F627E"/>
    <w:rsid w:val="003F68AA"/>
    <w:rsid w:val="00400A3C"/>
    <w:rsid w:val="004015CA"/>
    <w:rsid w:val="00403AF4"/>
    <w:rsid w:val="00405724"/>
    <w:rsid w:val="004067A7"/>
    <w:rsid w:val="00407A29"/>
    <w:rsid w:val="00410682"/>
    <w:rsid w:val="00411843"/>
    <w:rsid w:val="00415792"/>
    <w:rsid w:val="004165BC"/>
    <w:rsid w:val="004175E5"/>
    <w:rsid w:val="00417ADA"/>
    <w:rsid w:val="00420147"/>
    <w:rsid w:val="004218C7"/>
    <w:rsid w:val="00422CC9"/>
    <w:rsid w:val="00424F55"/>
    <w:rsid w:val="004260B8"/>
    <w:rsid w:val="00432F39"/>
    <w:rsid w:val="00433591"/>
    <w:rsid w:val="0044234B"/>
    <w:rsid w:val="00443096"/>
    <w:rsid w:val="00443810"/>
    <w:rsid w:val="00444EE0"/>
    <w:rsid w:val="00445A35"/>
    <w:rsid w:val="00446092"/>
    <w:rsid w:val="00446E06"/>
    <w:rsid w:val="0044733F"/>
    <w:rsid w:val="00451D3A"/>
    <w:rsid w:val="004526F2"/>
    <w:rsid w:val="00456DE8"/>
    <w:rsid w:val="004607DB"/>
    <w:rsid w:val="004625B8"/>
    <w:rsid w:val="00462901"/>
    <w:rsid w:val="0046589E"/>
    <w:rsid w:val="0046598A"/>
    <w:rsid w:val="00475315"/>
    <w:rsid w:val="004828D5"/>
    <w:rsid w:val="00482CAE"/>
    <w:rsid w:val="0048307E"/>
    <w:rsid w:val="00485373"/>
    <w:rsid w:val="0048642D"/>
    <w:rsid w:val="00493267"/>
    <w:rsid w:val="00493B6A"/>
    <w:rsid w:val="00495465"/>
    <w:rsid w:val="004B1149"/>
    <w:rsid w:val="004B36C0"/>
    <w:rsid w:val="004C0596"/>
    <w:rsid w:val="004C0C3A"/>
    <w:rsid w:val="004C205D"/>
    <w:rsid w:val="004C312B"/>
    <w:rsid w:val="004C418D"/>
    <w:rsid w:val="004C5399"/>
    <w:rsid w:val="004C5B41"/>
    <w:rsid w:val="004C6A1F"/>
    <w:rsid w:val="004C79AD"/>
    <w:rsid w:val="004D5242"/>
    <w:rsid w:val="004D5863"/>
    <w:rsid w:val="004D6C41"/>
    <w:rsid w:val="004D76D9"/>
    <w:rsid w:val="004E084D"/>
    <w:rsid w:val="004E34FA"/>
    <w:rsid w:val="004E4166"/>
    <w:rsid w:val="004E69D9"/>
    <w:rsid w:val="004F0054"/>
    <w:rsid w:val="004F1F3E"/>
    <w:rsid w:val="004F211A"/>
    <w:rsid w:val="004F4149"/>
    <w:rsid w:val="004F63D9"/>
    <w:rsid w:val="004F7E13"/>
    <w:rsid w:val="00501FCD"/>
    <w:rsid w:val="00502EBC"/>
    <w:rsid w:val="00503851"/>
    <w:rsid w:val="00507188"/>
    <w:rsid w:val="00510128"/>
    <w:rsid w:val="005138E3"/>
    <w:rsid w:val="00514172"/>
    <w:rsid w:val="005164FE"/>
    <w:rsid w:val="0051707D"/>
    <w:rsid w:val="00520DD3"/>
    <w:rsid w:val="00530A53"/>
    <w:rsid w:val="00531E79"/>
    <w:rsid w:val="00532DEB"/>
    <w:rsid w:val="005412A6"/>
    <w:rsid w:val="00547493"/>
    <w:rsid w:val="00547FB1"/>
    <w:rsid w:val="0056028F"/>
    <w:rsid w:val="00563E4C"/>
    <w:rsid w:val="00567A06"/>
    <w:rsid w:val="00571C5D"/>
    <w:rsid w:val="0057399D"/>
    <w:rsid w:val="00573AC6"/>
    <w:rsid w:val="00576F08"/>
    <w:rsid w:val="00577AB5"/>
    <w:rsid w:val="00580079"/>
    <w:rsid w:val="0058221A"/>
    <w:rsid w:val="00582394"/>
    <w:rsid w:val="00584299"/>
    <w:rsid w:val="00587015"/>
    <w:rsid w:val="005910BC"/>
    <w:rsid w:val="00592BFC"/>
    <w:rsid w:val="00593789"/>
    <w:rsid w:val="005950B3"/>
    <w:rsid w:val="00596A37"/>
    <w:rsid w:val="00597963"/>
    <w:rsid w:val="00597F4D"/>
    <w:rsid w:val="005A09DE"/>
    <w:rsid w:val="005A124D"/>
    <w:rsid w:val="005A48AA"/>
    <w:rsid w:val="005A5844"/>
    <w:rsid w:val="005A6FE2"/>
    <w:rsid w:val="005A74A4"/>
    <w:rsid w:val="005B2246"/>
    <w:rsid w:val="005B23FD"/>
    <w:rsid w:val="005B567B"/>
    <w:rsid w:val="005C240B"/>
    <w:rsid w:val="005C3932"/>
    <w:rsid w:val="005C50F3"/>
    <w:rsid w:val="005C5F41"/>
    <w:rsid w:val="005C64F9"/>
    <w:rsid w:val="005C7E19"/>
    <w:rsid w:val="005D05AC"/>
    <w:rsid w:val="005D09FB"/>
    <w:rsid w:val="005D21DC"/>
    <w:rsid w:val="005D2B33"/>
    <w:rsid w:val="005D3749"/>
    <w:rsid w:val="005D4386"/>
    <w:rsid w:val="005D5791"/>
    <w:rsid w:val="005D626B"/>
    <w:rsid w:val="005F00D2"/>
    <w:rsid w:val="005F374C"/>
    <w:rsid w:val="006006B0"/>
    <w:rsid w:val="00610937"/>
    <w:rsid w:val="00611087"/>
    <w:rsid w:val="00620025"/>
    <w:rsid w:val="006214E5"/>
    <w:rsid w:val="00622528"/>
    <w:rsid w:val="006239CB"/>
    <w:rsid w:val="006244DA"/>
    <w:rsid w:val="0062708D"/>
    <w:rsid w:val="006318A4"/>
    <w:rsid w:val="0063319C"/>
    <w:rsid w:val="00633807"/>
    <w:rsid w:val="00633EEF"/>
    <w:rsid w:val="0063518E"/>
    <w:rsid w:val="00635B40"/>
    <w:rsid w:val="006376A9"/>
    <w:rsid w:val="00637D8D"/>
    <w:rsid w:val="0064410B"/>
    <w:rsid w:val="0064556B"/>
    <w:rsid w:val="0064764D"/>
    <w:rsid w:val="00651545"/>
    <w:rsid w:val="00653B1C"/>
    <w:rsid w:val="00655917"/>
    <w:rsid w:val="006559C7"/>
    <w:rsid w:val="00656788"/>
    <w:rsid w:val="00660EDB"/>
    <w:rsid w:val="006616F6"/>
    <w:rsid w:val="0066270F"/>
    <w:rsid w:val="0066438E"/>
    <w:rsid w:val="00664DE1"/>
    <w:rsid w:val="00666D42"/>
    <w:rsid w:val="0067021F"/>
    <w:rsid w:val="00670799"/>
    <w:rsid w:val="006729ED"/>
    <w:rsid w:val="00676F09"/>
    <w:rsid w:val="00690887"/>
    <w:rsid w:val="006919E3"/>
    <w:rsid w:val="00692D1F"/>
    <w:rsid w:val="00692FAA"/>
    <w:rsid w:val="006952BB"/>
    <w:rsid w:val="00695B76"/>
    <w:rsid w:val="00697BD7"/>
    <w:rsid w:val="006A16B2"/>
    <w:rsid w:val="006A1E0F"/>
    <w:rsid w:val="006A27F6"/>
    <w:rsid w:val="006A292F"/>
    <w:rsid w:val="006A381F"/>
    <w:rsid w:val="006A48D2"/>
    <w:rsid w:val="006A646E"/>
    <w:rsid w:val="006A6514"/>
    <w:rsid w:val="006A6CC9"/>
    <w:rsid w:val="006B6780"/>
    <w:rsid w:val="006B7A90"/>
    <w:rsid w:val="006C3A7E"/>
    <w:rsid w:val="006C7498"/>
    <w:rsid w:val="006D1251"/>
    <w:rsid w:val="006D65DB"/>
    <w:rsid w:val="006E0264"/>
    <w:rsid w:val="006E1213"/>
    <w:rsid w:val="006E2B12"/>
    <w:rsid w:val="006E2D47"/>
    <w:rsid w:val="006E33E3"/>
    <w:rsid w:val="006E3401"/>
    <w:rsid w:val="006E3CBE"/>
    <w:rsid w:val="006E4CB5"/>
    <w:rsid w:val="006E6B42"/>
    <w:rsid w:val="006F0549"/>
    <w:rsid w:val="006F0DE2"/>
    <w:rsid w:val="006F2854"/>
    <w:rsid w:val="006F38B9"/>
    <w:rsid w:val="006F7B71"/>
    <w:rsid w:val="006F7CFB"/>
    <w:rsid w:val="00701ADD"/>
    <w:rsid w:val="0071140B"/>
    <w:rsid w:val="00712086"/>
    <w:rsid w:val="00713C63"/>
    <w:rsid w:val="00714788"/>
    <w:rsid w:val="007165F9"/>
    <w:rsid w:val="00722398"/>
    <w:rsid w:val="00724836"/>
    <w:rsid w:val="00724CBE"/>
    <w:rsid w:val="00726F3C"/>
    <w:rsid w:val="007312DE"/>
    <w:rsid w:val="0073247A"/>
    <w:rsid w:val="00733821"/>
    <w:rsid w:val="00733C33"/>
    <w:rsid w:val="007347F3"/>
    <w:rsid w:val="007367FD"/>
    <w:rsid w:val="00736AAD"/>
    <w:rsid w:val="007379B3"/>
    <w:rsid w:val="007412F5"/>
    <w:rsid w:val="00747204"/>
    <w:rsid w:val="00747433"/>
    <w:rsid w:val="0075258E"/>
    <w:rsid w:val="00752F03"/>
    <w:rsid w:val="00754410"/>
    <w:rsid w:val="007559A9"/>
    <w:rsid w:val="00761011"/>
    <w:rsid w:val="00763881"/>
    <w:rsid w:val="007645A6"/>
    <w:rsid w:val="007647A4"/>
    <w:rsid w:val="00765080"/>
    <w:rsid w:val="00773774"/>
    <w:rsid w:val="00774A9F"/>
    <w:rsid w:val="007822D9"/>
    <w:rsid w:val="00783013"/>
    <w:rsid w:val="00783AAB"/>
    <w:rsid w:val="00786F9B"/>
    <w:rsid w:val="00787047"/>
    <w:rsid w:val="0079063A"/>
    <w:rsid w:val="00795D68"/>
    <w:rsid w:val="00796C79"/>
    <w:rsid w:val="00797CF9"/>
    <w:rsid w:val="007A0941"/>
    <w:rsid w:val="007A3202"/>
    <w:rsid w:val="007A3E9B"/>
    <w:rsid w:val="007A5CA2"/>
    <w:rsid w:val="007A6088"/>
    <w:rsid w:val="007A64CC"/>
    <w:rsid w:val="007A772C"/>
    <w:rsid w:val="007B0516"/>
    <w:rsid w:val="007B0E64"/>
    <w:rsid w:val="007B3079"/>
    <w:rsid w:val="007B3DB2"/>
    <w:rsid w:val="007B659B"/>
    <w:rsid w:val="007C0C9F"/>
    <w:rsid w:val="007C0CFB"/>
    <w:rsid w:val="007C1924"/>
    <w:rsid w:val="007D0B73"/>
    <w:rsid w:val="007D3C9D"/>
    <w:rsid w:val="007D564E"/>
    <w:rsid w:val="007D6035"/>
    <w:rsid w:val="007D6F55"/>
    <w:rsid w:val="007D71E6"/>
    <w:rsid w:val="007E25B3"/>
    <w:rsid w:val="007E36A2"/>
    <w:rsid w:val="007E6688"/>
    <w:rsid w:val="007E6B4C"/>
    <w:rsid w:val="007F1EA7"/>
    <w:rsid w:val="008000F6"/>
    <w:rsid w:val="0080516F"/>
    <w:rsid w:val="00805A6A"/>
    <w:rsid w:val="00812A78"/>
    <w:rsid w:val="00812B24"/>
    <w:rsid w:val="00814364"/>
    <w:rsid w:val="00814CEA"/>
    <w:rsid w:val="008178C0"/>
    <w:rsid w:val="00820511"/>
    <w:rsid w:val="00821546"/>
    <w:rsid w:val="00823967"/>
    <w:rsid w:val="00825389"/>
    <w:rsid w:val="00825456"/>
    <w:rsid w:val="00826940"/>
    <w:rsid w:val="00832BF9"/>
    <w:rsid w:val="0083578A"/>
    <w:rsid w:val="00841C01"/>
    <w:rsid w:val="0084493A"/>
    <w:rsid w:val="008453E7"/>
    <w:rsid w:val="00846245"/>
    <w:rsid w:val="008559AC"/>
    <w:rsid w:val="00861D7F"/>
    <w:rsid w:val="00865791"/>
    <w:rsid w:val="00865D0D"/>
    <w:rsid w:val="00866C73"/>
    <w:rsid w:val="00870B5F"/>
    <w:rsid w:val="00871E45"/>
    <w:rsid w:val="00873BC1"/>
    <w:rsid w:val="00874A2B"/>
    <w:rsid w:val="00877B5A"/>
    <w:rsid w:val="00877E09"/>
    <w:rsid w:val="00881DED"/>
    <w:rsid w:val="00881F08"/>
    <w:rsid w:val="00882CD4"/>
    <w:rsid w:val="00884880"/>
    <w:rsid w:val="00885130"/>
    <w:rsid w:val="0088690D"/>
    <w:rsid w:val="00886BD4"/>
    <w:rsid w:val="00887F93"/>
    <w:rsid w:val="00895DDF"/>
    <w:rsid w:val="008A2AF3"/>
    <w:rsid w:val="008A3076"/>
    <w:rsid w:val="008A32C7"/>
    <w:rsid w:val="008A5B88"/>
    <w:rsid w:val="008B006B"/>
    <w:rsid w:val="008B284D"/>
    <w:rsid w:val="008B4162"/>
    <w:rsid w:val="008B488E"/>
    <w:rsid w:val="008B57C4"/>
    <w:rsid w:val="008C2681"/>
    <w:rsid w:val="008C6176"/>
    <w:rsid w:val="008C66FC"/>
    <w:rsid w:val="008C78D5"/>
    <w:rsid w:val="008D5159"/>
    <w:rsid w:val="008D5F5D"/>
    <w:rsid w:val="008D7CAB"/>
    <w:rsid w:val="008D7F4D"/>
    <w:rsid w:val="008E12A1"/>
    <w:rsid w:val="008E27B3"/>
    <w:rsid w:val="008E33B4"/>
    <w:rsid w:val="008E3567"/>
    <w:rsid w:val="008E719B"/>
    <w:rsid w:val="008F16D9"/>
    <w:rsid w:val="008F2310"/>
    <w:rsid w:val="008F2BBC"/>
    <w:rsid w:val="008F42DC"/>
    <w:rsid w:val="008F618F"/>
    <w:rsid w:val="008F6B5B"/>
    <w:rsid w:val="00902591"/>
    <w:rsid w:val="009025BB"/>
    <w:rsid w:val="00905D7A"/>
    <w:rsid w:val="00906FDE"/>
    <w:rsid w:val="00911AD8"/>
    <w:rsid w:val="0091631F"/>
    <w:rsid w:val="00923CDC"/>
    <w:rsid w:val="00927B27"/>
    <w:rsid w:val="00931727"/>
    <w:rsid w:val="00932172"/>
    <w:rsid w:val="009323BD"/>
    <w:rsid w:val="00934170"/>
    <w:rsid w:val="009342FE"/>
    <w:rsid w:val="00934798"/>
    <w:rsid w:val="0093487F"/>
    <w:rsid w:val="0093504E"/>
    <w:rsid w:val="00935A0E"/>
    <w:rsid w:val="00936014"/>
    <w:rsid w:val="00936632"/>
    <w:rsid w:val="0094362C"/>
    <w:rsid w:val="0094436C"/>
    <w:rsid w:val="00944522"/>
    <w:rsid w:val="009445A7"/>
    <w:rsid w:val="00946F88"/>
    <w:rsid w:val="00952121"/>
    <w:rsid w:val="00966B07"/>
    <w:rsid w:val="009705D3"/>
    <w:rsid w:val="00972D11"/>
    <w:rsid w:val="00972F52"/>
    <w:rsid w:val="00973844"/>
    <w:rsid w:val="00973B6B"/>
    <w:rsid w:val="00973F5A"/>
    <w:rsid w:val="00976369"/>
    <w:rsid w:val="0098029D"/>
    <w:rsid w:val="0098084A"/>
    <w:rsid w:val="00980E34"/>
    <w:rsid w:val="00980E99"/>
    <w:rsid w:val="00986FF6"/>
    <w:rsid w:val="00992882"/>
    <w:rsid w:val="00993F02"/>
    <w:rsid w:val="00994883"/>
    <w:rsid w:val="00995D72"/>
    <w:rsid w:val="00996331"/>
    <w:rsid w:val="00997BFD"/>
    <w:rsid w:val="009A0CA9"/>
    <w:rsid w:val="009A10E8"/>
    <w:rsid w:val="009A24ED"/>
    <w:rsid w:val="009A40A5"/>
    <w:rsid w:val="009A45A8"/>
    <w:rsid w:val="009A4A02"/>
    <w:rsid w:val="009A588A"/>
    <w:rsid w:val="009A5AF7"/>
    <w:rsid w:val="009A6A6C"/>
    <w:rsid w:val="009A7F00"/>
    <w:rsid w:val="009B1F20"/>
    <w:rsid w:val="009B3783"/>
    <w:rsid w:val="009B3F1E"/>
    <w:rsid w:val="009C0A13"/>
    <w:rsid w:val="009C360F"/>
    <w:rsid w:val="009D0512"/>
    <w:rsid w:val="009D11D1"/>
    <w:rsid w:val="009D1EB3"/>
    <w:rsid w:val="009D2D61"/>
    <w:rsid w:val="009D5679"/>
    <w:rsid w:val="009D6D55"/>
    <w:rsid w:val="009E1EAF"/>
    <w:rsid w:val="009E3AA5"/>
    <w:rsid w:val="009E4E7C"/>
    <w:rsid w:val="009E5FFA"/>
    <w:rsid w:val="009E6054"/>
    <w:rsid w:val="009E6F17"/>
    <w:rsid w:val="009F5D64"/>
    <w:rsid w:val="00A02B4C"/>
    <w:rsid w:val="00A102EE"/>
    <w:rsid w:val="00A12498"/>
    <w:rsid w:val="00A12BF3"/>
    <w:rsid w:val="00A14348"/>
    <w:rsid w:val="00A15EB6"/>
    <w:rsid w:val="00A170CC"/>
    <w:rsid w:val="00A2114A"/>
    <w:rsid w:val="00A21C7F"/>
    <w:rsid w:val="00A24577"/>
    <w:rsid w:val="00A25AF9"/>
    <w:rsid w:val="00A25B5B"/>
    <w:rsid w:val="00A26AC6"/>
    <w:rsid w:val="00A27E38"/>
    <w:rsid w:val="00A358A8"/>
    <w:rsid w:val="00A37931"/>
    <w:rsid w:val="00A410A8"/>
    <w:rsid w:val="00A43E8F"/>
    <w:rsid w:val="00A51A2D"/>
    <w:rsid w:val="00A52DF9"/>
    <w:rsid w:val="00A53C81"/>
    <w:rsid w:val="00A548E1"/>
    <w:rsid w:val="00A57887"/>
    <w:rsid w:val="00A7268F"/>
    <w:rsid w:val="00A72F98"/>
    <w:rsid w:val="00A74255"/>
    <w:rsid w:val="00A7435F"/>
    <w:rsid w:val="00A7474F"/>
    <w:rsid w:val="00A74BF3"/>
    <w:rsid w:val="00A74C2C"/>
    <w:rsid w:val="00A766C7"/>
    <w:rsid w:val="00A76D48"/>
    <w:rsid w:val="00A77D79"/>
    <w:rsid w:val="00A81059"/>
    <w:rsid w:val="00A83A7D"/>
    <w:rsid w:val="00A8403B"/>
    <w:rsid w:val="00A851DC"/>
    <w:rsid w:val="00A852E7"/>
    <w:rsid w:val="00A86C52"/>
    <w:rsid w:val="00A86FB2"/>
    <w:rsid w:val="00A87489"/>
    <w:rsid w:val="00A90620"/>
    <w:rsid w:val="00A94806"/>
    <w:rsid w:val="00A94846"/>
    <w:rsid w:val="00A94891"/>
    <w:rsid w:val="00A95386"/>
    <w:rsid w:val="00A96B82"/>
    <w:rsid w:val="00A9777C"/>
    <w:rsid w:val="00AA5471"/>
    <w:rsid w:val="00AB2DF5"/>
    <w:rsid w:val="00AB43D4"/>
    <w:rsid w:val="00AB4502"/>
    <w:rsid w:val="00AB5AF6"/>
    <w:rsid w:val="00AC12BA"/>
    <w:rsid w:val="00AC1E49"/>
    <w:rsid w:val="00AC2BDC"/>
    <w:rsid w:val="00AC4927"/>
    <w:rsid w:val="00AC59CC"/>
    <w:rsid w:val="00AC612A"/>
    <w:rsid w:val="00AC75FE"/>
    <w:rsid w:val="00AD029D"/>
    <w:rsid w:val="00AD66DF"/>
    <w:rsid w:val="00AD788E"/>
    <w:rsid w:val="00AD7C4D"/>
    <w:rsid w:val="00AE1F74"/>
    <w:rsid w:val="00AE277C"/>
    <w:rsid w:val="00AE3B2E"/>
    <w:rsid w:val="00AE5706"/>
    <w:rsid w:val="00B02514"/>
    <w:rsid w:val="00B04FE9"/>
    <w:rsid w:val="00B07B08"/>
    <w:rsid w:val="00B100AC"/>
    <w:rsid w:val="00B12A87"/>
    <w:rsid w:val="00B12B30"/>
    <w:rsid w:val="00B2428A"/>
    <w:rsid w:val="00B247C2"/>
    <w:rsid w:val="00B34C31"/>
    <w:rsid w:val="00B42BCA"/>
    <w:rsid w:val="00B43125"/>
    <w:rsid w:val="00B44B2C"/>
    <w:rsid w:val="00B50762"/>
    <w:rsid w:val="00B52C57"/>
    <w:rsid w:val="00B54471"/>
    <w:rsid w:val="00B563CE"/>
    <w:rsid w:val="00B61A7E"/>
    <w:rsid w:val="00B636D1"/>
    <w:rsid w:val="00B67184"/>
    <w:rsid w:val="00B7190D"/>
    <w:rsid w:val="00B7215E"/>
    <w:rsid w:val="00B81B83"/>
    <w:rsid w:val="00B83E84"/>
    <w:rsid w:val="00B85ED7"/>
    <w:rsid w:val="00B864C4"/>
    <w:rsid w:val="00B86D3B"/>
    <w:rsid w:val="00B936DF"/>
    <w:rsid w:val="00B94A7E"/>
    <w:rsid w:val="00B95697"/>
    <w:rsid w:val="00B964B7"/>
    <w:rsid w:val="00B97BDD"/>
    <w:rsid w:val="00B97C87"/>
    <w:rsid w:val="00BA3DBA"/>
    <w:rsid w:val="00BB0AFF"/>
    <w:rsid w:val="00BB1A4A"/>
    <w:rsid w:val="00BB589F"/>
    <w:rsid w:val="00BB5953"/>
    <w:rsid w:val="00BB796D"/>
    <w:rsid w:val="00BC0141"/>
    <w:rsid w:val="00BC2580"/>
    <w:rsid w:val="00BC3B0C"/>
    <w:rsid w:val="00BC4D2C"/>
    <w:rsid w:val="00BC5035"/>
    <w:rsid w:val="00BC5C81"/>
    <w:rsid w:val="00BC6301"/>
    <w:rsid w:val="00BD1A5A"/>
    <w:rsid w:val="00BD2336"/>
    <w:rsid w:val="00BE2712"/>
    <w:rsid w:val="00BE6043"/>
    <w:rsid w:val="00BE785C"/>
    <w:rsid w:val="00BF2C9F"/>
    <w:rsid w:val="00BF3E2C"/>
    <w:rsid w:val="00BF602E"/>
    <w:rsid w:val="00BF7331"/>
    <w:rsid w:val="00C005DD"/>
    <w:rsid w:val="00C00F18"/>
    <w:rsid w:val="00C02C7D"/>
    <w:rsid w:val="00C05C44"/>
    <w:rsid w:val="00C06EC0"/>
    <w:rsid w:val="00C07568"/>
    <w:rsid w:val="00C138AF"/>
    <w:rsid w:val="00C2051E"/>
    <w:rsid w:val="00C208B2"/>
    <w:rsid w:val="00C21A76"/>
    <w:rsid w:val="00C2485E"/>
    <w:rsid w:val="00C2579E"/>
    <w:rsid w:val="00C318C7"/>
    <w:rsid w:val="00C3418F"/>
    <w:rsid w:val="00C35681"/>
    <w:rsid w:val="00C35D60"/>
    <w:rsid w:val="00C36BB8"/>
    <w:rsid w:val="00C36CBF"/>
    <w:rsid w:val="00C42362"/>
    <w:rsid w:val="00C42D2D"/>
    <w:rsid w:val="00C477F9"/>
    <w:rsid w:val="00C50343"/>
    <w:rsid w:val="00C509DD"/>
    <w:rsid w:val="00C50BD1"/>
    <w:rsid w:val="00C519FC"/>
    <w:rsid w:val="00C54DDF"/>
    <w:rsid w:val="00C60FBD"/>
    <w:rsid w:val="00C65AB2"/>
    <w:rsid w:val="00C67D53"/>
    <w:rsid w:val="00C7096D"/>
    <w:rsid w:val="00C71E41"/>
    <w:rsid w:val="00C75515"/>
    <w:rsid w:val="00C75FC0"/>
    <w:rsid w:val="00C813E5"/>
    <w:rsid w:val="00C83B42"/>
    <w:rsid w:val="00C8418F"/>
    <w:rsid w:val="00C852E6"/>
    <w:rsid w:val="00C86A8E"/>
    <w:rsid w:val="00C86C2B"/>
    <w:rsid w:val="00C878AC"/>
    <w:rsid w:val="00C933B5"/>
    <w:rsid w:val="00C947D6"/>
    <w:rsid w:val="00C9504C"/>
    <w:rsid w:val="00C96958"/>
    <w:rsid w:val="00C96DFF"/>
    <w:rsid w:val="00C97D67"/>
    <w:rsid w:val="00CA0D1D"/>
    <w:rsid w:val="00CA2853"/>
    <w:rsid w:val="00CA59AB"/>
    <w:rsid w:val="00CA60EA"/>
    <w:rsid w:val="00CA616B"/>
    <w:rsid w:val="00CA6D35"/>
    <w:rsid w:val="00CA74DD"/>
    <w:rsid w:val="00CA782E"/>
    <w:rsid w:val="00CB0CA1"/>
    <w:rsid w:val="00CB0E86"/>
    <w:rsid w:val="00CB4933"/>
    <w:rsid w:val="00CB6FFA"/>
    <w:rsid w:val="00CC3290"/>
    <w:rsid w:val="00CC445F"/>
    <w:rsid w:val="00CC64E7"/>
    <w:rsid w:val="00CC66C5"/>
    <w:rsid w:val="00CC7F2D"/>
    <w:rsid w:val="00CD02DC"/>
    <w:rsid w:val="00CD12B1"/>
    <w:rsid w:val="00CD4517"/>
    <w:rsid w:val="00CD48A0"/>
    <w:rsid w:val="00CD4AB1"/>
    <w:rsid w:val="00CD4E9C"/>
    <w:rsid w:val="00CE0685"/>
    <w:rsid w:val="00CE5A06"/>
    <w:rsid w:val="00CE7620"/>
    <w:rsid w:val="00CF3241"/>
    <w:rsid w:val="00CF4093"/>
    <w:rsid w:val="00CF4F6B"/>
    <w:rsid w:val="00CF57D9"/>
    <w:rsid w:val="00CF6581"/>
    <w:rsid w:val="00CF6D9A"/>
    <w:rsid w:val="00CF71FF"/>
    <w:rsid w:val="00D00F26"/>
    <w:rsid w:val="00D01960"/>
    <w:rsid w:val="00D0261D"/>
    <w:rsid w:val="00D0269E"/>
    <w:rsid w:val="00D05490"/>
    <w:rsid w:val="00D05ED7"/>
    <w:rsid w:val="00D0630E"/>
    <w:rsid w:val="00D065B3"/>
    <w:rsid w:val="00D06AC8"/>
    <w:rsid w:val="00D06F5E"/>
    <w:rsid w:val="00D122DD"/>
    <w:rsid w:val="00D16CE2"/>
    <w:rsid w:val="00D175B6"/>
    <w:rsid w:val="00D17CEE"/>
    <w:rsid w:val="00D20655"/>
    <w:rsid w:val="00D22DEE"/>
    <w:rsid w:val="00D2364E"/>
    <w:rsid w:val="00D26645"/>
    <w:rsid w:val="00D31E87"/>
    <w:rsid w:val="00D32CAE"/>
    <w:rsid w:val="00D33CCA"/>
    <w:rsid w:val="00D34D91"/>
    <w:rsid w:val="00D365CD"/>
    <w:rsid w:val="00D378E9"/>
    <w:rsid w:val="00D420D4"/>
    <w:rsid w:val="00D43956"/>
    <w:rsid w:val="00D44F30"/>
    <w:rsid w:val="00D450A4"/>
    <w:rsid w:val="00D51630"/>
    <w:rsid w:val="00D553DA"/>
    <w:rsid w:val="00D55625"/>
    <w:rsid w:val="00D6233C"/>
    <w:rsid w:val="00D6334D"/>
    <w:rsid w:val="00D67CF8"/>
    <w:rsid w:val="00D67E65"/>
    <w:rsid w:val="00D714FE"/>
    <w:rsid w:val="00D716EA"/>
    <w:rsid w:val="00D75432"/>
    <w:rsid w:val="00D75E00"/>
    <w:rsid w:val="00D75F84"/>
    <w:rsid w:val="00D769C6"/>
    <w:rsid w:val="00D77E2B"/>
    <w:rsid w:val="00D8256D"/>
    <w:rsid w:val="00D836E3"/>
    <w:rsid w:val="00D87BF8"/>
    <w:rsid w:val="00D91E69"/>
    <w:rsid w:val="00D9356B"/>
    <w:rsid w:val="00D97C79"/>
    <w:rsid w:val="00D97FAE"/>
    <w:rsid w:val="00DA0DB9"/>
    <w:rsid w:val="00DA384B"/>
    <w:rsid w:val="00DA5D8B"/>
    <w:rsid w:val="00DB0B38"/>
    <w:rsid w:val="00DB1B48"/>
    <w:rsid w:val="00DB1F95"/>
    <w:rsid w:val="00DB26C6"/>
    <w:rsid w:val="00DB27BD"/>
    <w:rsid w:val="00DB3302"/>
    <w:rsid w:val="00DB4038"/>
    <w:rsid w:val="00DB62F2"/>
    <w:rsid w:val="00DC0772"/>
    <w:rsid w:val="00DC2B07"/>
    <w:rsid w:val="00DC482B"/>
    <w:rsid w:val="00DC49B5"/>
    <w:rsid w:val="00DC5BF2"/>
    <w:rsid w:val="00DC6C0A"/>
    <w:rsid w:val="00DD1D34"/>
    <w:rsid w:val="00DD1FF2"/>
    <w:rsid w:val="00DD2C33"/>
    <w:rsid w:val="00DD4A8D"/>
    <w:rsid w:val="00DD54A0"/>
    <w:rsid w:val="00DE0F82"/>
    <w:rsid w:val="00DE1F7F"/>
    <w:rsid w:val="00DE315B"/>
    <w:rsid w:val="00DE3406"/>
    <w:rsid w:val="00DE63AD"/>
    <w:rsid w:val="00DF008D"/>
    <w:rsid w:val="00DF2753"/>
    <w:rsid w:val="00DF358B"/>
    <w:rsid w:val="00DF7F10"/>
    <w:rsid w:val="00E0571E"/>
    <w:rsid w:val="00E0664C"/>
    <w:rsid w:val="00E077E1"/>
    <w:rsid w:val="00E10779"/>
    <w:rsid w:val="00E12D28"/>
    <w:rsid w:val="00E1749B"/>
    <w:rsid w:val="00E26EF3"/>
    <w:rsid w:val="00E327A7"/>
    <w:rsid w:val="00E33C0C"/>
    <w:rsid w:val="00E376DB"/>
    <w:rsid w:val="00E40620"/>
    <w:rsid w:val="00E414FC"/>
    <w:rsid w:val="00E43D27"/>
    <w:rsid w:val="00E468D1"/>
    <w:rsid w:val="00E50CB3"/>
    <w:rsid w:val="00E54A7E"/>
    <w:rsid w:val="00E5548D"/>
    <w:rsid w:val="00E60D29"/>
    <w:rsid w:val="00E610B0"/>
    <w:rsid w:val="00E61E0C"/>
    <w:rsid w:val="00E641AB"/>
    <w:rsid w:val="00E67D9B"/>
    <w:rsid w:val="00E71487"/>
    <w:rsid w:val="00E7239B"/>
    <w:rsid w:val="00E73C39"/>
    <w:rsid w:val="00E7515F"/>
    <w:rsid w:val="00E76EFC"/>
    <w:rsid w:val="00E77E4C"/>
    <w:rsid w:val="00E8164E"/>
    <w:rsid w:val="00E82D0B"/>
    <w:rsid w:val="00E830B6"/>
    <w:rsid w:val="00E87E3F"/>
    <w:rsid w:val="00E907D5"/>
    <w:rsid w:val="00E91660"/>
    <w:rsid w:val="00E9171A"/>
    <w:rsid w:val="00E92636"/>
    <w:rsid w:val="00E931B4"/>
    <w:rsid w:val="00E933CB"/>
    <w:rsid w:val="00E94530"/>
    <w:rsid w:val="00E946B4"/>
    <w:rsid w:val="00EA19CA"/>
    <w:rsid w:val="00EA2103"/>
    <w:rsid w:val="00EA3969"/>
    <w:rsid w:val="00EB006A"/>
    <w:rsid w:val="00EB1452"/>
    <w:rsid w:val="00EB1C4E"/>
    <w:rsid w:val="00EB486B"/>
    <w:rsid w:val="00EB6F2E"/>
    <w:rsid w:val="00EB76A2"/>
    <w:rsid w:val="00EC099B"/>
    <w:rsid w:val="00EC0E6B"/>
    <w:rsid w:val="00EC200E"/>
    <w:rsid w:val="00EC2674"/>
    <w:rsid w:val="00EC4247"/>
    <w:rsid w:val="00EC648B"/>
    <w:rsid w:val="00EC7BFC"/>
    <w:rsid w:val="00ED0B39"/>
    <w:rsid w:val="00ED1DAE"/>
    <w:rsid w:val="00ED55DA"/>
    <w:rsid w:val="00ED5E7C"/>
    <w:rsid w:val="00ED67BA"/>
    <w:rsid w:val="00EE1198"/>
    <w:rsid w:val="00EE2427"/>
    <w:rsid w:val="00EE33E5"/>
    <w:rsid w:val="00EE3503"/>
    <w:rsid w:val="00EE36D4"/>
    <w:rsid w:val="00EE47C9"/>
    <w:rsid w:val="00EE694A"/>
    <w:rsid w:val="00EE7248"/>
    <w:rsid w:val="00EF1A6E"/>
    <w:rsid w:val="00EF2887"/>
    <w:rsid w:val="00EF31DA"/>
    <w:rsid w:val="00EF4115"/>
    <w:rsid w:val="00EF58CA"/>
    <w:rsid w:val="00EF5D22"/>
    <w:rsid w:val="00EF5E60"/>
    <w:rsid w:val="00EF6750"/>
    <w:rsid w:val="00F000FB"/>
    <w:rsid w:val="00F02E4A"/>
    <w:rsid w:val="00F03216"/>
    <w:rsid w:val="00F07E5B"/>
    <w:rsid w:val="00F11278"/>
    <w:rsid w:val="00F12534"/>
    <w:rsid w:val="00F1532B"/>
    <w:rsid w:val="00F21DBB"/>
    <w:rsid w:val="00F33E70"/>
    <w:rsid w:val="00F40D48"/>
    <w:rsid w:val="00F43180"/>
    <w:rsid w:val="00F475AE"/>
    <w:rsid w:val="00F47EED"/>
    <w:rsid w:val="00F53E77"/>
    <w:rsid w:val="00F541C3"/>
    <w:rsid w:val="00F54E01"/>
    <w:rsid w:val="00F55B14"/>
    <w:rsid w:val="00F55C6F"/>
    <w:rsid w:val="00F56A42"/>
    <w:rsid w:val="00F6245F"/>
    <w:rsid w:val="00F638A1"/>
    <w:rsid w:val="00F65EDE"/>
    <w:rsid w:val="00F706CF"/>
    <w:rsid w:val="00F70A1F"/>
    <w:rsid w:val="00F71FF4"/>
    <w:rsid w:val="00F72D49"/>
    <w:rsid w:val="00F75B4E"/>
    <w:rsid w:val="00F8195F"/>
    <w:rsid w:val="00F835A9"/>
    <w:rsid w:val="00F86BDC"/>
    <w:rsid w:val="00F876D0"/>
    <w:rsid w:val="00F942BA"/>
    <w:rsid w:val="00F9505E"/>
    <w:rsid w:val="00F96138"/>
    <w:rsid w:val="00F966DA"/>
    <w:rsid w:val="00FA38AD"/>
    <w:rsid w:val="00FA49C5"/>
    <w:rsid w:val="00FA4BF6"/>
    <w:rsid w:val="00FB0607"/>
    <w:rsid w:val="00FB119A"/>
    <w:rsid w:val="00FB2D2B"/>
    <w:rsid w:val="00FB4932"/>
    <w:rsid w:val="00FB62DB"/>
    <w:rsid w:val="00FB7A01"/>
    <w:rsid w:val="00FC2013"/>
    <w:rsid w:val="00FC367B"/>
    <w:rsid w:val="00FC6F1B"/>
    <w:rsid w:val="00FD5794"/>
    <w:rsid w:val="00FD57AD"/>
    <w:rsid w:val="00FD60AB"/>
    <w:rsid w:val="00FD6CF0"/>
    <w:rsid w:val="00FD702B"/>
    <w:rsid w:val="00FD7C3A"/>
    <w:rsid w:val="00FE0465"/>
    <w:rsid w:val="00FE04A4"/>
    <w:rsid w:val="00FE073A"/>
    <w:rsid w:val="00FE3159"/>
    <w:rsid w:val="00FE3B11"/>
    <w:rsid w:val="00FE519C"/>
    <w:rsid w:val="00FE5AF3"/>
    <w:rsid w:val="00FE7E39"/>
    <w:rsid w:val="00FF069E"/>
    <w:rsid w:val="00FF088F"/>
    <w:rsid w:val="00FF3901"/>
    <w:rsid w:val="00FF545E"/>
    <w:rsid w:val="00FF5940"/>
    <w:rsid w:val="00FF6D3F"/>
    <w:rsid w:val="00FF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39E04B"/>
  <w15:chartTrackingRefBased/>
  <w15:docId w15:val="{6854F96D-5B48-4391-B3B4-71FFC91C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AD7"/>
    <w:pPr>
      <w:spacing w:after="280" w:line="276" w:lineRule="auto"/>
    </w:pPr>
    <w:rPr>
      <w:sz w:val="24"/>
    </w:rPr>
  </w:style>
  <w:style w:type="paragraph" w:styleId="Heading1">
    <w:name w:val="heading 1"/>
    <w:basedOn w:val="Normal"/>
    <w:next w:val="Normal"/>
    <w:link w:val="Heading1Char"/>
    <w:uiPriority w:val="9"/>
    <w:qFormat/>
    <w:rsid w:val="004175E5"/>
    <w:pPr>
      <w:keepNext/>
      <w:keepLines/>
      <w:spacing w:before="200" w:after="80" w:line="240" w:lineRule="auto"/>
      <w:outlineLvl w:val="0"/>
    </w:pPr>
    <w:rPr>
      <w:rFonts w:ascii="Bahnschrift" w:eastAsiaTheme="majorEastAsia" w:hAnsi="Bahnschrift" w:cstheme="majorBidi"/>
      <w:color w:val="5991B3"/>
      <w:sz w:val="44"/>
      <w:szCs w:val="40"/>
    </w:rPr>
  </w:style>
  <w:style w:type="paragraph" w:styleId="Heading2">
    <w:name w:val="heading 2"/>
    <w:basedOn w:val="Normal"/>
    <w:next w:val="Normal"/>
    <w:link w:val="Heading2Char"/>
    <w:uiPriority w:val="9"/>
    <w:unhideWhenUsed/>
    <w:qFormat/>
    <w:rsid w:val="00F56A42"/>
    <w:pPr>
      <w:keepNext/>
      <w:keepLines/>
      <w:spacing w:after="40"/>
      <w:outlineLvl w:val="1"/>
    </w:pPr>
    <w:rPr>
      <w:rFonts w:asciiTheme="majorHAnsi" w:eastAsiaTheme="majorEastAsia" w:hAnsiTheme="majorHAnsi" w:cstheme="majorBidi"/>
      <w:b/>
      <w:color w:val="376079"/>
      <w:sz w:val="28"/>
      <w:szCs w:val="32"/>
    </w:rPr>
  </w:style>
  <w:style w:type="paragraph" w:styleId="Heading3">
    <w:name w:val="heading 3"/>
    <w:basedOn w:val="Normal"/>
    <w:next w:val="Normal"/>
    <w:link w:val="Heading3Char"/>
    <w:uiPriority w:val="9"/>
    <w:semiHidden/>
    <w:unhideWhenUsed/>
    <w:rsid w:val="001741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1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1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1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1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1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1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5E5"/>
    <w:rPr>
      <w:rFonts w:ascii="Bahnschrift" w:eastAsiaTheme="majorEastAsia" w:hAnsi="Bahnschrift" w:cstheme="majorBidi"/>
      <w:color w:val="5991B3"/>
      <w:sz w:val="44"/>
      <w:szCs w:val="40"/>
    </w:rPr>
  </w:style>
  <w:style w:type="character" w:customStyle="1" w:styleId="Heading2Char">
    <w:name w:val="Heading 2 Char"/>
    <w:basedOn w:val="DefaultParagraphFont"/>
    <w:link w:val="Heading2"/>
    <w:uiPriority w:val="9"/>
    <w:rsid w:val="00F56A42"/>
    <w:rPr>
      <w:rFonts w:asciiTheme="majorHAnsi" w:eastAsiaTheme="majorEastAsia" w:hAnsiTheme="majorHAnsi" w:cstheme="majorBidi"/>
      <w:b/>
      <w:color w:val="376079"/>
      <w:sz w:val="28"/>
      <w:szCs w:val="32"/>
    </w:rPr>
  </w:style>
  <w:style w:type="character" w:customStyle="1" w:styleId="Heading3Char">
    <w:name w:val="Heading 3 Char"/>
    <w:basedOn w:val="DefaultParagraphFont"/>
    <w:link w:val="Heading3"/>
    <w:uiPriority w:val="9"/>
    <w:semiHidden/>
    <w:rsid w:val="001741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1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1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1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1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1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1B5"/>
    <w:rPr>
      <w:rFonts w:eastAsiaTheme="majorEastAsia" w:cstheme="majorBidi"/>
      <w:color w:val="272727" w:themeColor="text1" w:themeTint="D8"/>
    </w:rPr>
  </w:style>
  <w:style w:type="paragraph" w:styleId="Title">
    <w:name w:val="Title"/>
    <w:basedOn w:val="Normal"/>
    <w:next w:val="Normal"/>
    <w:link w:val="TitleChar"/>
    <w:uiPriority w:val="10"/>
    <w:rsid w:val="00174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1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741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1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1741B5"/>
    <w:pPr>
      <w:spacing w:before="160"/>
      <w:jc w:val="center"/>
    </w:pPr>
    <w:rPr>
      <w:i/>
      <w:iCs/>
      <w:color w:val="404040" w:themeColor="text1" w:themeTint="BF"/>
    </w:rPr>
  </w:style>
  <w:style w:type="character" w:customStyle="1" w:styleId="QuoteChar">
    <w:name w:val="Quote Char"/>
    <w:basedOn w:val="DefaultParagraphFont"/>
    <w:link w:val="Quote"/>
    <w:uiPriority w:val="29"/>
    <w:rsid w:val="001741B5"/>
    <w:rPr>
      <w:i/>
      <w:iCs/>
      <w:color w:val="404040" w:themeColor="text1" w:themeTint="BF"/>
    </w:rPr>
  </w:style>
  <w:style w:type="paragraph" w:styleId="ListParagraph">
    <w:name w:val="List Paragraph"/>
    <w:basedOn w:val="Normal"/>
    <w:link w:val="ListParagraphChar"/>
    <w:uiPriority w:val="34"/>
    <w:qFormat/>
    <w:rsid w:val="00D91E69"/>
    <w:pPr>
      <w:numPr>
        <w:numId w:val="1"/>
      </w:numPr>
      <w:spacing w:before="80" w:after="40"/>
    </w:pPr>
  </w:style>
  <w:style w:type="character" w:styleId="IntenseEmphasis">
    <w:name w:val="Intense Emphasis"/>
    <w:basedOn w:val="DefaultParagraphFont"/>
    <w:uiPriority w:val="21"/>
    <w:rsid w:val="001741B5"/>
    <w:rPr>
      <w:i/>
      <w:iCs/>
      <w:color w:val="0F4761" w:themeColor="accent1" w:themeShade="BF"/>
    </w:rPr>
  </w:style>
  <w:style w:type="paragraph" w:styleId="IntenseQuote">
    <w:name w:val="Intense Quote"/>
    <w:basedOn w:val="Normal"/>
    <w:next w:val="Normal"/>
    <w:link w:val="IntenseQuoteChar"/>
    <w:uiPriority w:val="30"/>
    <w:rsid w:val="001741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1B5"/>
    <w:rPr>
      <w:i/>
      <w:iCs/>
      <w:color w:val="0F4761" w:themeColor="accent1" w:themeShade="BF"/>
    </w:rPr>
  </w:style>
  <w:style w:type="character" w:styleId="IntenseReference">
    <w:name w:val="Intense Reference"/>
    <w:basedOn w:val="DefaultParagraphFont"/>
    <w:uiPriority w:val="32"/>
    <w:rsid w:val="001741B5"/>
    <w:rPr>
      <w:b/>
      <w:bCs/>
      <w:smallCaps/>
      <w:color w:val="0F4761" w:themeColor="accent1" w:themeShade="BF"/>
      <w:spacing w:val="5"/>
    </w:rPr>
  </w:style>
  <w:style w:type="paragraph" w:styleId="Header">
    <w:name w:val="header"/>
    <w:basedOn w:val="Normal"/>
    <w:link w:val="HeaderChar"/>
    <w:uiPriority w:val="99"/>
    <w:unhideWhenUsed/>
    <w:rsid w:val="00174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1B5"/>
  </w:style>
  <w:style w:type="paragraph" w:styleId="Footer">
    <w:name w:val="footer"/>
    <w:basedOn w:val="Normal"/>
    <w:link w:val="FooterChar"/>
    <w:uiPriority w:val="99"/>
    <w:unhideWhenUsed/>
    <w:rsid w:val="00174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1B5"/>
  </w:style>
  <w:style w:type="paragraph" w:styleId="NoSpacing">
    <w:name w:val="No Spacing"/>
    <w:uiPriority w:val="1"/>
    <w:qFormat/>
    <w:rsid w:val="00353AD7"/>
    <w:pPr>
      <w:spacing w:after="0" w:line="276" w:lineRule="auto"/>
    </w:pPr>
    <w:rPr>
      <w:sz w:val="24"/>
    </w:rPr>
  </w:style>
  <w:style w:type="paragraph" w:customStyle="1" w:styleId="CalloutBox">
    <w:name w:val="CalloutBox"/>
    <w:basedOn w:val="Normal"/>
    <w:link w:val="CalloutBoxChar"/>
    <w:qFormat/>
    <w:rsid w:val="00AB5AF6"/>
    <w:pPr>
      <w:pBdr>
        <w:top w:val="single" w:sz="48" w:space="1" w:color="5991B3"/>
        <w:left w:val="single" w:sz="48" w:space="4" w:color="5991B3"/>
        <w:bottom w:val="single" w:sz="48" w:space="1" w:color="5991B3"/>
        <w:right w:val="single" w:sz="48" w:space="4" w:color="5991B3"/>
      </w:pBdr>
      <w:shd w:val="clear" w:color="auto" w:fill="5991B3"/>
      <w:jc w:val="center"/>
    </w:pPr>
    <w:rPr>
      <w:b/>
      <w:bCs/>
      <w:color w:val="FFFFFF" w:themeColor="background1"/>
    </w:rPr>
  </w:style>
  <w:style w:type="character" w:customStyle="1" w:styleId="CalloutBoxChar">
    <w:name w:val="CalloutBox Char"/>
    <w:basedOn w:val="DefaultParagraphFont"/>
    <w:link w:val="CalloutBox"/>
    <w:rsid w:val="00AB5AF6"/>
    <w:rPr>
      <w:b/>
      <w:bCs/>
      <w:color w:val="FFFFFF" w:themeColor="background1"/>
      <w:sz w:val="24"/>
      <w:shd w:val="clear" w:color="auto" w:fill="5991B3"/>
    </w:rPr>
  </w:style>
  <w:style w:type="paragraph" w:customStyle="1" w:styleId="RecipeTitle">
    <w:name w:val="RecipeTitle"/>
    <w:basedOn w:val="Heading1"/>
    <w:link w:val="RecipeTitleChar"/>
    <w:qFormat/>
    <w:rsid w:val="001B0F7F"/>
    <w:rPr>
      <w:color w:val="auto"/>
    </w:rPr>
  </w:style>
  <w:style w:type="character" w:customStyle="1" w:styleId="RecipeTitleChar">
    <w:name w:val="RecipeTitle Char"/>
    <w:basedOn w:val="Heading1Char"/>
    <w:link w:val="RecipeTitle"/>
    <w:rsid w:val="001B0F7F"/>
    <w:rPr>
      <w:rFonts w:ascii="Bahnschrift" w:eastAsiaTheme="majorEastAsia" w:hAnsi="Bahnschrift" w:cstheme="majorBidi"/>
      <w:color w:val="5991B3"/>
      <w:sz w:val="48"/>
      <w:szCs w:val="40"/>
    </w:rPr>
  </w:style>
  <w:style w:type="paragraph" w:customStyle="1" w:styleId="RecipeServingsLine">
    <w:name w:val="RecipeServingsLine"/>
    <w:basedOn w:val="Normal"/>
    <w:link w:val="RecipeServingsLineChar"/>
    <w:qFormat/>
    <w:rsid w:val="00C50BD1"/>
    <w:pPr>
      <w:spacing w:after="0"/>
    </w:pPr>
    <w:rPr>
      <w:sz w:val="20"/>
      <w:szCs w:val="20"/>
    </w:rPr>
  </w:style>
  <w:style w:type="character" w:customStyle="1" w:styleId="RecipeServingsLineChar">
    <w:name w:val="RecipeServingsLine Char"/>
    <w:basedOn w:val="DefaultParagraphFont"/>
    <w:link w:val="RecipeServingsLine"/>
    <w:rsid w:val="00C50BD1"/>
    <w:rPr>
      <w:sz w:val="20"/>
      <w:szCs w:val="20"/>
    </w:rPr>
  </w:style>
  <w:style w:type="paragraph" w:customStyle="1" w:styleId="CopyrightDisclaimer">
    <w:name w:val="CopyrightDisclaimer"/>
    <w:basedOn w:val="RecipeServingsLine"/>
    <w:link w:val="CopyrightDisclaimerChar"/>
    <w:qFormat/>
    <w:rsid w:val="0058221A"/>
    <w:pPr>
      <w:spacing w:line="240" w:lineRule="auto"/>
    </w:pPr>
  </w:style>
  <w:style w:type="character" w:customStyle="1" w:styleId="CopyrightDisclaimerChar">
    <w:name w:val="CopyrightDisclaimer Char"/>
    <w:basedOn w:val="RecipeServingsLineChar"/>
    <w:link w:val="CopyrightDisclaimer"/>
    <w:rsid w:val="0058221A"/>
    <w:rPr>
      <w:sz w:val="20"/>
      <w:szCs w:val="20"/>
    </w:rPr>
  </w:style>
  <w:style w:type="paragraph" w:customStyle="1" w:styleId="NutritionalInfoHeading">
    <w:name w:val="Nutritional Info Heading"/>
    <w:basedOn w:val="Heading2"/>
    <w:link w:val="NutritionalInfoHeadingChar"/>
    <w:qFormat/>
    <w:rsid w:val="00BF602E"/>
    <w:pPr>
      <w:pBdr>
        <w:top w:val="single" w:sz="24" w:space="1" w:color="5991B3"/>
        <w:left w:val="single" w:sz="24" w:space="4" w:color="5991B3"/>
        <w:bottom w:val="single" w:sz="24" w:space="1" w:color="5991B3"/>
        <w:right w:val="single" w:sz="24" w:space="4" w:color="5991B3"/>
      </w:pBdr>
      <w:shd w:val="clear" w:color="auto" w:fill="5991B3"/>
      <w:spacing w:before="240"/>
    </w:pPr>
    <w:rPr>
      <w:color w:val="FFFFFF" w:themeColor="background1"/>
    </w:rPr>
  </w:style>
  <w:style w:type="character" w:customStyle="1" w:styleId="NutritionalInfoHeadingChar">
    <w:name w:val="Nutritional Info Heading Char"/>
    <w:basedOn w:val="Heading2Char"/>
    <w:link w:val="NutritionalInfoHeading"/>
    <w:rsid w:val="00BF602E"/>
    <w:rPr>
      <w:rFonts w:asciiTheme="majorHAnsi" w:eastAsiaTheme="majorEastAsia" w:hAnsiTheme="majorHAnsi" w:cstheme="majorBidi"/>
      <w:b/>
      <w:color w:val="FFFFFF" w:themeColor="background1"/>
      <w:sz w:val="28"/>
      <w:szCs w:val="32"/>
      <w:shd w:val="clear" w:color="auto" w:fill="5991B3"/>
    </w:rPr>
  </w:style>
  <w:style w:type="paragraph" w:customStyle="1" w:styleId="NutritionalInfo">
    <w:name w:val="Nutritional Info"/>
    <w:basedOn w:val="Heading2"/>
    <w:link w:val="NutritionalInfoChar"/>
    <w:qFormat/>
    <w:rsid w:val="00786F9B"/>
    <w:pPr>
      <w:pBdr>
        <w:top w:val="single" w:sz="2" w:space="6" w:color="auto"/>
        <w:bottom w:val="single" w:sz="2" w:space="6" w:color="auto"/>
      </w:pBdr>
      <w:tabs>
        <w:tab w:val="left" w:pos="2520"/>
      </w:tabs>
      <w:spacing w:before="120" w:after="280"/>
      <w:contextualSpacing/>
    </w:pPr>
    <w:rPr>
      <w:b w:val="0"/>
      <w:color w:val="auto"/>
      <w:sz w:val="24"/>
    </w:rPr>
  </w:style>
  <w:style w:type="character" w:customStyle="1" w:styleId="NutritionalInfoChar">
    <w:name w:val="Nutritional Info Char"/>
    <w:basedOn w:val="Heading2Char"/>
    <w:link w:val="NutritionalInfo"/>
    <w:rsid w:val="00786F9B"/>
    <w:rPr>
      <w:rFonts w:asciiTheme="majorHAnsi" w:eastAsiaTheme="majorEastAsia" w:hAnsiTheme="majorHAnsi" w:cstheme="majorBidi"/>
      <w:b w:val="0"/>
      <w:color w:val="23628D"/>
      <w:sz w:val="24"/>
      <w:szCs w:val="32"/>
    </w:rPr>
  </w:style>
  <w:style w:type="paragraph" w:customStyle="1" w:styleId="NumberList">
    <w:name w:val="Number List"/>
    <w:basedOn w:val="ListParagraph"/>
    <w:link w:val="NumberListChar"/>
    <w:qFormat/>
    <w:rsid w:val="008C78D5"/>
    <w:pPr>
      <w:numPr>
        <w:numId w:val="2"/>
      </w:numPr>
    </w:pPr>
  </w:style>
  <w:style w:type="character" w:customStyle="1" w:styleId="ListParagraphChar">
    <w:name w:val="List Paragraph Char"/>
    <w:basedOn w:val="DefaultParagraphFont"/>
    <w:link w:val="ListParagraph"/>
    <w:uiPriority w:val="34"/>
    <w:rsid w:val="00D91E69"/>
    <w:rPr>
      <w:sz w:val="24"/>
    </w:rPr>
  </w:style>
  <w:style w:type="character" w:customStyle="1" w:styleId="NumberListChar">
    <w:name w:val="Number List Char"/>
    <w:basedOn w:val="ListParagraphChar"/>
    <w:link w:val="NumberList"/>
    <w:rsid w:val="008C78D5"/>
    <w:rPr>
      <w:sz w:val="24"/>
    </w:rPr>
  </w:style>
  <w:style w:type="character" w:styleId="Hyperlink">
    <w:name w:val="Hyperlink"/>
    <w:basedOn w:val="DefaultParagraphFont"/>
    <w:uiPriority w:val="99"/>
    <w:unhideWhenUsed/>
    <w:rsid w:val="0048642D"/>
    <w:rPr>
      <w:color w:val="467886" w:themeColor="hyperlink"/>
      <w:u w:val="single"/>
    </w:rPr>
  </w:style>
  <w:style w:type="character" w:styleId="UnresolvedMention">
    <w:name w:val="Unresolved Mention"/>
    <w:basedOn w:val="DefaultParagraphFont"/>
    <w:uiPriority w:val="99"/>
    <w:semiHidden/>
    <w:unhideWhenUsed/>
    <w:rsid w:val="0048642D"/>
    <w:rPr>
      <w:color w:val="605E5C"/>
      <w:shd w:val="clear" w:color="auto" w:fill="E1DFDD"/>
    </w:rPr>
  </w:style>
  <w:style w:type="paragraph" w:styleId="Revision">
    <w:name w:val="Revision"/>
    <w:hidden/>
    <w:uiPriority w:val="99"/>
    <w:semiHidden/>
    <w:rsid w:val="00A94806"/>
    <w:pPr>
      <w:spacing w:after="0" w:line="240" w:lineRule="auto"/>
    </w:pPr>
    <w:rPr>
      <w:sz w:val="24"/>
    </w:rPr>
  </w:style>
  <w:style w:type="character" w:styleId="FollowedHyperlink">
    <w:name w:val="FollowedHyperlink"/>
    <w:basedOn w:val="DefaultParagraphFont"/>
    <w:uiPriority w:val="99"/>
    <w:semiHidden/>
    <w:unhideWhenUsed/>
    <w:rsid w:val="00EB6F2E"/>
    <w:rPr>
      <w:color w:val="96607D" w:themeColor="followedHyperlink"/>
      <w:u w:val="single"/>
    </w:rPr>
  </w:style>
  <w:style w:type="character" w:customStyle="1" w:styleId="ParagraphBasicChar">
    <w:name w:val="Paragraph Basic Char"/>
    <w:basedOn w:val="DefaultParagraphFont"/>
    <w:link w:val="ParagraphBasic"/>
    <w:locked/>
    <w:rsid w:val="00BB589F"/>
    <w:rPr>
      <w:rFonts w:ascii="Trebuchet MS" w:hAnsi="Trebuchet MS" w:cs="Times New Roman"/>
    </w:rPr>
  </w:style>
  <w:style w:type="paragraph" w:customStyle="1" w:styleId="ParagraphBasic">
    <w:name w:val="Paragraph Basic"/>
    <w:link w:val="ParagraphBasicChar"/>
    <w:qFormat/>
    <w:rsid w:val="00BB589F"/>
    <w:pPr>
      <w:spacing w:after="240" w:line="256" w:lineRule="auto"/>
    </w:pPr>
    <w:rPr>
      <w:rFonts w:ascii="Trebuchet MS" w:hAnsi="Trebuchet MS" w:cs="Times New Roman"/>
    </w:rPr>
  </w:style>
  <w:style w:type="paragraph" w:customStyle="1" w:styleId="fielditem">
    <w:name w:val="field__item"/>
    <w:basedOn w:val="Normal"/>
    <w:rsid w:val="00FD6CF0"/>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notes">
    <w:name w:val="notes"/>
    <w:basedOn w:val="DefaultParagraphFont"/>
    <w:rsid w:val="00FD6CF0"/>
  </w:style>
  <w:style w:type="character" w:styleId="CommentReference">
    <w:name w:val="annotation reference"/>
    <w:basedOn w:val="DefaultParagraphFont"/>
    <w:uiPriority w:val="99"/>
    <w:semiHidden/>
    <w:unhideWhenUsed/>
    <w:rsid w:val="00363029"/>
    <w:rPr>
      <w:sz w:val="16"/>
      <w:szCs w:val="16"/>
    </w:rPr>
  </w:style>
  <w:style w:type="paragraph" w:styleId="CommentText">
    <w:name w:val="annotation text"/>
    <w:basedOn w:val="Normal"/>
    <w:link w:val="CommentTextChar"/>
    <w:uiPriority w:val="99"/>
    <w:unhideWhenUsed/>
    <w:rsid w:val="00363029"/>
    <w:pPr>
      <w:spacing w:line="240" w:lineRule="auto"/>
    </w:pPr>
    <w:rPr>
      <w:sz w:val="20"/>
      <w:szCs w:val="20"/>
    </w:rPr>
  </w:style>
  <w:style w:type="character" w:customStyle="1" w:styleId="CommentTextChar">
    <w:name w:val="Comment Text Char"/>
    <w:basedOn w:val="DefaultParagraphFont"/>
    <w:link w:val="CommentText"/>
    <w:uiPriority w:val="99"/>
    <w:rsid w:val="00363029"/>
    <w:rPr>
      <w:sz w:val="20"/>
      <w:szCs w:val="20"/>
    </w:rPr>
  </w:style>
  <w:style w:type="paragraph" w:styleId="CommentSubject">
    <w:name w:val="annotation subject"/>
    <w:basedOn w:val="CommentText"/>
    <w:next w:val="CommentText"/>
    <w:link w:val="CommentSubjectChar"/>
    <w:uiPriority w:val="99"/>
    <w:semiHidden/>
    <w:unhideWhenUsed/>
    <w:rsid w:val="00363029"/>
    <w:rPr>
      <w:b/>
      <w:bCs/>
    </w:rPr>
  </w:style>
  <w:style w:type="character" w:customStyle="1" w:styleId="CommentSubjectChar">
    <w:name w:val="Comment Subject Char"/>
    <w:basedOn w:val="CommentTextChar"/>
    <w:link w:val="CommentSubject"/>
    <w:uiPriority w:val="99"/>
    <w:semiHidden/>
    <w:rsid w:val="00363029"/>
    <w:rPr>
      <w:b/>
      <w:bCs/>
      <w:sz w:val="20"/>
      <w:szCs w:val="20"/>
    </w:rPr>
  </w:style>
  <w:style w:type="character" w:customStyle="1" w:styleId="BList1Char">
    <w:name w:val="BList 1 Char"/>
    <w:basedOn w:val="DefaultParagraphFont"/>
    <w:link w:val="BList1"/>
    <w:locked/>
    <w:rsid w:val="00097438"/>
    <w:rPr>
      <w:rFonts w:ascii="Trebuchet MS" w:hAnsi="Trebuchet MS" w:cs="Times New Roman"/>
    </w:rPr>
  </w:style>
  <w:style w:type="paragraph" w:customStyle="1" w:styleId="BList1">
    <w:name w:val="BList 1"/>
    <w:basedOn w:val="Normal"/>
    <w:link w:val="BList1Char"/>
    <w:qFormat/>
    <w:rsid w:val="00097438"/>
    <w:pPr>
      <w:numPr>
        <w:numId w:val="12"/>
      </w:numPr>
      <w:spacing w:after="120" w:line="256" w:lineRule="auto"/>
    </w:pPr>
    <w:rPr>
      <w:rFonts w:ascii="Trebuchet MS" w:hAnsi="Trebuchet MS" w:cs="Times New Roman"/>
      <w:sz w:val="22"/>
    </w:rPr>
  </w:style>
  <w:style w:type="character" w:styleId="Strong">
    <w:name w:val="Strong"/>
    <w:basedOn w:val="DefaultParagraphFont"/>
    <w:uiPriority w:val="22"/>
    <w:qFormat/>
    <w:rsid w:val="003D32FA"/>
    <w:rPr>
      <w:b/>
      <w:bCs/>
    </w:rPr>
  </w:style>
  <w:style w:type="character" w:styleId="Emphasis">
    <w:name w:val="Emphasis"/>
    <w:basedOn w:val="DefaultParagraphFont"/>
    <w:uiPriority w:val="20"/>
    <w:qFormat/>
    <w:rsid w:val="006F7B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M:\MASTER%20TEMPLATES\EB%20Content\2025%20Newsletters%20-%20EB\2025%20Live%20Well%20Work%20Well%20%20Template%20-%20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7A66-C661-49BC-82F4-1B00E71C22A2}">
  <ds:schemaRefs>
    <ds:schemaRef ds:uri="http://schemas.openxmlformats.org/officeDocument/2006/bibliography"/>
  </ds:schemaRefs>
</ds:datastoreItem>
</file>

<file path=docMetadata/LabelInfo.xml><?xml version="1.0" encoding="utf-8"?>
<clbl:labelList xmlns:clbl="http://schemas.microsoft.com/office/2020/mipLabelMetadata">
  <clbl:label id="{bd0c095f-5d66-4273-a209-64796ae91974}" enabled="0" method="" siteId="{bd0c095f-5d66-4273-a209-64796ae91974}" removed="1"/>
</clbl:labelList>
</file>

<file path=docProps/app.xml><?xml version="1.0" encoding="utf-8"?>
<Properties xmlns="http://schemas.openxmlformats.org/officeDocument/2006/extended-properties" xmlns:vt="http://schemas.openxmlformats.org/officeDocument/2006/docPropsVTypes">
  <Template>2025 Live Well Work Well  Template - ENG.dotx</Template>
  <TotalTime>36</TotalTime>
  <Pages>3</Pages>
  <Words>800</Words>
  <Characters>4002</Characters>
  <Application>Microsoft Office Word</Application>
  <DocSecurity>0</DocSecurity>
  <Lines>138</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Phillipson, Brooke</dc:creator>
  <cp:lastModifiedBy>Picozzi, Victoria (MMA)</cp:lastModifiedBy>
  <cp:revision>6</cp:revision>
  <dcterms:created xsi:type="dcterms:W3CDTF">2025-06-16T14:56:00Z</dcterms:created>
  <dcterms:modified xsi:type="dcterms:W3CDTF">2025-07-01T18:38:00Z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f3f86481-cdc0-4434-a77d-5bfe0ce0c902</vt:lpwstr>
  </property>
  <property fmtid="{D5CDD505-2E9C-101B-9397-08002B2CF9AE}" pid="3" name="MSIP_Label_38f1469a-2c2a-4aee-b92b-090d4c5468ff_Enabled">
    <vt:lpwstr>true</vt:lpwstr>
  </property>
  <property fmtid="{D5CDD505-2E9C-101B-9397-08002B2CF9AE}" pid="4" name="MSIP_Label_38f1469a-2c2a-4aee-b92b-090d4c5468ff_SetDate">
    <vt:lpwstr>2025-07-01T18:38:20Z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762f232a-eddf-48c0-9327-88ea48a2a9db</vt:lpwstr>
  </property>
  <property fmtid="{D5CDD505-2E9C-101B-9397-08002B2CF9AE}" pid="9" name="MSIP_Label_38f1469a-2c2a-4aee-b92b-090d4c5468ff_ContentBits">
    <vt:lpwstr>0</vt:lpwstr>
  </property>
  <property fmtid="{D5CDD505-2E9C-101B-9397-08002B2CF9AE}" pid="10" name="MSIP_Label_38f1469a-2c2a-4aee-b92b-090d4c5468ff_Tag">
    <vt:lpwstr>10, 3, 0, 1</vt:lpwstr>
  </property>
</Properties>
</file>