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DC9EF" w14:textId="0BD8E12C" w:rsidR="00443096" w:rsidRPr="002E6B5B" w:rsidRDefault="004D6247" w:rsidP="00BB589F">
      <w:pPr>
        <w:pStyle w:val="Heading1"/>
        <w:sectPr w:rsidR="00443096" w:rsidRPr="002E6B5B" w:rsidSect="00113DC5">
          <w:footerReference w:type="first" r:id="rId8"/>
          <w:pgSz w:w="12240" w:h="15840"/>
          <w:pgMar w:top="720" w:right="720" w:bottom="720" w:left="720" w:header="0" w:footer="144" w:gutter="0"/>
          <w:cols w:space="432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EAE8A7" wp14:editId="7CF724E7">
            <wp:simplePos x="0" y="0"/>
            <wp:positionH relativeFrom="page">
              <wp:posOffset>5001895</wp:posOffset>
            </wp:positionH>
            <wp:positionV relativeFrom="page">
              <wp:posOffset>960120</wp:posOffset>
            </wp:positionV>
            <wp:extent cx="2450592" cy="320057"/>
            <wp:effectExtent l="0" t="0" r="6985" b="3810"/>
            <wp:wrapSquare wrapText="bothSides"/>
            <wp:docPr id="1035893269" name="Picture 1" descr="A logo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93269" name="Picture 1" descr="A logo with a black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2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1371600" distB="0" distL="114300" distR="114300" simplePos="0" relativeHeight="251661312" behindDoc="0" locked="0" layoutInCell="1" allowOverlap="1" wp14:anchorId="631AA243" wp14:editId="2BBA54A7">
                <wp:simplePos x="0" y="0"/>
                <wp:positionH relativeFrom="page">
                  <wp:align>left</wp:align>
                </wp:positionH>
                <wp:positionV relativeFrom="paragraph">
                  <wp:posOffset>295027</wp:posOffset>
                </wp:positionV>
                <wp:extent cx="7772400" cy="2432304"/>
                <wp:effectExtent l="0" t="0" r="0" b="6350"/>
                <wp:wrapTopAndBottom/>
                <wp:docPr id="185057704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428610"/>
                          <a:chOff x="0" y="3685"/>
                          <a:chExt cx="7772400" cy="2420870"/>
                        </a:xfrm>
                      </wpg:grpSpPr>
                      <pic:pic xmlns:pic="http://schemas.openxmlformats.org/drawingml/2006/picture">
                        <pic:nvPicPr>
                          <pic:cNvPr id="61236803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5"/>
                            <a:ext cx="7772400" cy="2420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918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9546" y="1965278"/>
                            <a:ext cx="27432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4E59B" w14:textId="77777777" w:rsidR="009F5D64" w:rsidRPr="00D05490" w:rsidRDefault="004D6247" w:rsidP="009F5D64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March</w:t>
                              </w:r>
                              <w:r w:rsidRPr="00D05490"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AA243" id="Group 4" o:spid="_x0000_s1026" style="position:absolute;margin-left:0;margin-top:23.25pt;width:612pt;height:191.5pt;z-index:251661312;mso-wrap-distance-top:108pt;mso-position-horizontal:left;mso-position-horizontal-relative:page;mso-height-relative:margin" coordorigin=",36" coordsize="77724,24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36;width:77724;height:2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995;top:19652;width:27432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" filled="f" stroked="f">
                  <v:textbox>
                    <w:txbxContent>
                      <w:p w14:paraId="6894E59B" w14:textId="77777777" w:rsidR="009F5D64" w:rsidRPr="00D05490" w:rsidRDefault="004D6247" w:rsidP="009F5D64">
                        <w:pP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>March</w:t>
                        </w:r>
                        <w:r w:rsidRPr="00D05490"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 xml:space="preserve"> 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A40A5">
        <w:t>The Power of Prot</w:t>
      </w:r>
      <w:bookmarkStart w:id="0" w:name="_Hlk192258152"/>
      <w:bookmarkEnd w:id="0"/>
      <w:r w:rsidR="009A40A5">
        <w:t>ein</w:t>
      </w:r>
    </w:p>
    <w:p w14:paraId="1CC8AF11" w14:textId="77777777" w:rsidR="000E3F99" w:rsidRPr="00D378E9" w:rsidRDefault="004D6247" w:rsidP="00073619">
      <w:pPr>
        <w:spacing w:after="160"/>
      </w:pPr>
      <w:r w:rsidRPr="000E3F99">
        <w:rPr>
          <w:rFonts w:cstheme="minorHAnsi"/>
        </w:rPr>
        <w:t>Protein is having a moment</w:t>
      </w:r>
      <w:r w:rsidR="00444EE0">
        <w:rPr>
          <w:rFonts w:cstheme="minorHAnsi"/>
        </w:rPr>
        <w:t>,</w:t>
      </w:r>
      <w:r w:rsidRPr="000E3F99">
        <w:rPr>
          <w:rFonts w:cstheme="minorHAnsi"/>
        </w:rPr>
        <w:t xml:space="preserve"> and </w:t>
      </w:r>
      <w:r w:rsidR="00F54E01" w:rsidRPr="000E3F99">
        <w:rPr>
          <w:rFonts w:cstheme="minorHAnsi"/>
        </w:rPr>
        <w:t>it</w:t>
      </w:r>
      <w:r w:rsidR="00F54E01">
        <w:rPr>
          <w:rFonts w:cstheme="minorHAnsi"/>
        </w:rPr>
        <w:t>’</w:t>
      </w:r>
      <w:r w:rsidR="00F54E01" w:rsidRPr="000E3F99">
        <w:rPr>
          <w:rFonts w:cstheme="minorHAnsi"/>
        </w:rPr>
        <w:t xml:space="preserve">s </w:t>
      </w:r>
      <w:r w:rsidRPr="000E3F99">
        <w:rPr>
          <w:rFonts w:cstheme="minorHAnsi"/>
        </w:rPr>
        <w:t xml:space="preserve">for good reason. </w:t>
      </w:r>
      <w:r w:rsidR="00D77E2B">
        <w:rPr>
          <w:rFonts w:cstheme="minorHAnsi"/>
        </w:rPr>
        <w:t xml:space="preserve">While </w:t>
      </w:r>
      <w:r w:rsidR="00AD7C4D">
        <w:rPr>
          <w:rFonts w:cstheme="minorHAnsi"/>
        </w:rPr>
        <w:t xml:space="preserve">some </w:t>
      </w:r>
      <w:r w:rsidR="00C65AB2">
        <w:rPr>
          <w:rFonts w:cstheme="minorHAnsi"/>
        </w:rPr>
        <w:t>focus on it for muscle-building, others view it from a weight-loss perspective. Regardless</w:t>
      </w:r>
      <w:r w:rsidR="00F54E01">
        <w:rPr>
          <w:rFonts w:cstheme="minorHAnsi"/>
        </w:rPr>
        <w:t xml:space="preserve"> of personal goals</w:t>
      </w:r>
      <w:r w:rsidR="00C65AB2">
        <w:rPr>
          <w:rFonts w:cstheme="minorHAnsi"/>
        </w:rPr>
        <w:t xml:space="preserve">, protein is a macronutrient </w:t>
      </w:r>
      <w:r w:rsidR="00F72D49">
        <w:rPr>
          <w:rFonts w:cstheme="minorHAnsi"/>
        </w:rPr>
        <w:t xml:space="preserve">essential for body function. </w:t>
      </w:r>
      <w:r w:rsidR="00F72D49">
        <w:t>It is made up of many building blocks called amino acids and is</w:t>
      </w:r>
      <w:r w:rsidR="00D378E9" w:rsidRPr="00B7190D">
        <w:t xml:space="preserve"> fundamental for good health. </w:t>
      </w:r>
    </w:p>
    <w:p w14:paraId="59F0DF77" w14:textId="77777777" w:rsidR="00D175B6" w:rsidRDefault="004D6247" w:rsidP="00073619">
      <w:pPr>
        <w:pStyle w:val="CalloutBox"/>
        <w:spacing w:after="160"/>
      </w:pPr>
      <w:r w:rsidRPr="00444EE0">
        <w:t xml:space="preserve">The Dietary Guidelines for Americans 2020–25 </w:t>
      </w:r>
      <w:r w:rsidR="007165F9">
        <w:t>recommend that adults consume 10</w:t>
      </w:r>
      <w:r w:rsidR="00F54E01">
        <w:t>%</w:t>
      </w:r>
      <w:r w:rsidR="007165F9">
        <w:t>-35% of their total calories from protein.</w:t>
      </w:r>
      <w:r w:rsidR="001C701E">
        <w:t xml:space="preserve"> </w:t>
      </w:r>
      <w:r w:rsidR="00C65AB2">
        <w:t>Depending on their activity level, age and weight, some people might need more</w:t>
      </w:r>
      <w:r>
        <w:t>.</w:t>
      </w:r>
    </w:p>
    <w:p w14:paraId="08B9AC3B" w14:textId="77777777" w:rsidR="00451D3A" w:rsidRPr="00451D3A" w:rsidRDefault="004D6247" w:rsidP="00073619">
      <w:pPr>
        <w:spacing w:after="160"/>
      </w:pPr>
      <w:r>
        <w:t xml:space="preserve">Some people like to calculate their protein needs in grams instead of </w:t>
      </w:r>
      <w:r w:rsidR="00EC099B">
        <w:t>percentages. For example, if their</w:t>
      </w:r>
      <w:r w:rsidRPr="00451D3A">
        <w:t xml:space="preserve"> daily needs are 2,000 calories, </w:t>
      </w:r>
      <w:r w:rsidR="00F54E01">
        <w:t>protein would make up</w:t>
      </w:r>
      <w:r w:rsidRPr="00451D3A">
        <w:t xml:space="preserve"> 200-700 calories</w:t>
      </w:r>
      <w:r>
        <w:t>, which is</w:t>
      </w:r>
      <w:r w:rsidRPr="00451D3A">
        <w:t xml:space="preserve"> 50-175 grams.</w:t>
      </w:r>
    </w:p>
    <w:p w14:paraId="5610F84C" w14:textId="77777777" w:rsidR="00972D11" w:rsidRPr="00451D3A" w:rsidRDefault="004D6247" w:rsidP="00073619">
      <w:pPr>
        <w:spacing w:after="160"/>
      </w:pPr>
      <w:r>
        <w:t>Healthy</w:t>
      </w:r>
      <w:r w:rsidR="00130B21" w:rsidRPr="00451D3A">
        <w:t xml:space="preserve"> protein sources include eggs, fish, </w:t>
      </w:r>
      <w:r w:rsidR="00A102EE">
        <w:t>lean meats</w:t>
      </w:r>
      <w:r w:rsidR="004D5242">
        <w:t xml:space="preserve"> and low-fat dairy</w:t>
      </w:r>
      <w:r w:rsidR="00130B21" w:rsidRPr="00451D3A">
        <w:t xml:space="preserve">. </w:t>
      </w:r>
      <w:r w:rsidR="00A102EE">
        <w:t>Good plant sources include nuts, seeds, beans</w:t>
      </w:r>
      <w:r w:rsidR="0010323B">
        <w:t xml:space="preserve"> and </w:t>
      </w:r>
      <w:r w:rsidR="00A102EE">
        <w:t>lentils</w:t>
      </w:r>
      <w:r w:rsidR="004D5242">
        <w:t>.</w:t>
      </w:r>
      <w:r w:rsidR="00A358A8">
        <w:t xml:space="preserve"> Health experts recommend spreading out your protein consumption </w:t>
      </w:r>
      <w:r w:rsidR="003670A0">
        <w:t>throughout</w:t>
      </w:r>
      <w:r w:rsidR="00A358A8">
        <w:t xml:space="preserve"> the day</w:t>
      </w:r>
      <w:r w:rsidR="003670A0">
        <w:t>.</w:t>
      </w:r>
      <w:r w:rsidR="00966B07">
        <w:t xml:space="preserve"> Eating more protein at breakfast could also help decrease hunger and cravings later in the day.</w:t>
      </w:r>
      <w:r w:rsidR="0010323B">
        <w:t xml:space="preserve"> Keep in mind that p</w:t>
      </w:r>
      <w:r w:rsidR="0010323B" w:rsidRPr="0010323B">
        <w:t xml:space="preserve">rotein </w:t>
      </w:r>
      <w:r w:rsidR="0010323B">
        <w:t xml:space="preserve">shouldn’t make up your entire meal; it </w:t>
      </w:r>
      <w:r w:rsidR="0010323B" w:rsidRPr="0010323B">
        <w:t xml:space="preserve">should accompany fruits, vegetables and whole </w:t>
      </w:r>
      <w:r w:rsidR="0010323B" w:rsidRPr="0010323B">
        <w:t>grains</w:t>
      </w:r>
      <w:r w:rsidR="00004F61">
        <w:t xml:space="preserve">. </w:t>
      </w:r>
      <w:r w:rsidR="00726F3C">
        <w:t xml:space="preserve">Most people get enough protein </w:t>
      </w:r>
      <w:r w:rsidR="006A292F">
        <w:t>from whole foods, but p</w:t>
      </w:r>
      <w:r>
        <w:t>rotein supplements</w:t>
      </w:r>
      <w:r w:rsidRPr="00972D11">
        <w:t xml:space="preserve"> </w:t>
      </w:r>
      <w:r w:rsidR="006A292F">
        <w:t>are popular</w:t>
      </w:r>
      <w:r w:rsidRPr="00972D11">
        <w:t xml:space="preserve"> al</w:t>
      </w:r>
      <w:r w:rsidRPr="00972D11">
        <w:t>ternatives</w:t>
      </w:r>
      <w:r w:rsidR="006A292F">
        <w:t xml:space="preserve">, especially </w:t>
      </w:r>
      <w:r w:rsidRPr="00972D11">
        <w:t>for</w:t>
      </w:r>
      <w:r w:rsidR="006A292F">
        <w:t xml:space="preserve"> </w:t>
      </w:r>
      <w:r w:rsidRPr="00972D11">
        <w:t xml:space="preserve">vegans and </w:t>
      </w:r>
      <w:r w:rsidR="006A292F">
        <w:t>lactose-</w:t>
      </w:r>
      <w:r w:rsidRPr="00972D11">
        <w:t>intolerant</w:t>
      </w:r>
      <w:r w:rsidR="006A292F">
        <w:t xml:space="preserve"> individuals.</w:t>
      </w:r>
    </w:p>
    <w:p w14:paraId="64126388" w14:textId="77777777" w:rsidR="00520DD3" w:rsidRDefault="004D6247" w:rsidP="00520DD3">
      <w:pPr>
        <w:pStyle w:val="Heading2"/>
      </w:pPr>
      <w:r>
        <w:t>Benefits of Protein</w:t>
      </w:r>
    </w:p>
    <w:p w14:paraId="30815623" w14:textId="77777777" w:rsidR="00B7190D" w:rsidRPr="00DB27BD" w:rsidRDefault="004D6247" w:rsidP="00073619">
      <w:pPr>
        <w:spacing w:after="40"/>
      </w:pPr>
      <w:r>
        <w:t>Protein is a vital part of one’s diet. As such, there are several</w:t>
      </w:r>
      <w:r w:rsidR="001242B0">
        <w:t xml:space="preserve"> benefits of protein</w:t>
      </w:r>
      <w:r>
        <w:t xml:space="preserve">, including the </w:t>
      </w:r>
      <w:r>
        <w:t>following</w:t>
      </w:r>
      <w:r w:rsidR="001242B0">
        <w:t>:</w:t>
      </w:r>
      <w:r w:rsidR="00161A22">
        <w:t xml:space="preserve"> </w:t>
      </w:r>
    </w:p>
    <w:p w14:paraId="6CD24E9C" w14:textId="77777777" w:rsidR="00E077E1" w:rsidRDefault="004D6247" w:rsidP="00944522">
      <w:pPr>
        <w:pStyle w:val="ListParagraph"/>
      </w:pPr>
      <w:r>
        <w:t>Builds muscle mass and strength</w:t>
      </w:r>
    </w:p>
    <w:p w14:paraId="5B1EA4F7" w14:textId="77777777" w:rsidR="00B52C57" w:rsidRDefault="004D6247" w:rsidP="00944522">
      <w:pPr>
        <w:pStyle w:val="ListParagraph"/>
      </w:pPr>
      <w:r>
        <w:t>Strengthens bones</w:t>
      </w:r>
    </w:p>
    <w:p w14:paraId="41AB7FF5" w14:textId="77777777" w:rsidR="00E077E1" w:rsidRDefault="004D6247" w:rsidP="00944522">
      <w:pPr>
        <w:pStyle w:val="ListParagraph"/>
      </w:pPr>
      <w:r>
        <w:t>Aids in injury recover</w:t>
      </w:r>
      <w:r w:rsidR="001412BD">
        <w:t>y</w:t>
      </w:r>
    </w:p>
    <w:p w14:paraId="6B58A6E1" w14:textId="77777777" w:rsidR="00B52C57" w:rsidRDefault="004D6247" w:rsidP="00944522">
      <w:pPr>
        <w:pStyle w:val="ListParagraph"/>
      </w:pPr>
      <w:r>
        <w:t xml:space="preserve">Reduces hunger by keeping you full for long periods </w:t>
      </w:r>
    </w:p>
    <w:p w14:paraId="4306ED84" w14:textId="77777777" w:rsidR="00944522" w:rsidRPr="005109AA" w:rsidRDefault="004D6247" w:rsidP="00073619">
      <w:pPr>
        <w:pStyle w:val="ListParagraph"/>
        <w:spacing w:after="160"/>
      </w:pPr>
      <w:r>
        <w:t>Forms essential enzymes, hormones and vitamins</w:t>
      </w:r>
    </w:p>
    <w:p w14:paraId="7BD2AA74" w14:textId="77777777" w:rsidR="00886BD4" w:rsidRDefault="004D6247" w:rsidP="00073619">
      <w:pPr>
        <w:spacing w:after="160"/>
      </w:pPr>
      <w:r w:rsidRPr="00B7190D">
        <w:t xml:space="preserve">Recognizing the multifaceted importance of protein </w:t>
      </w:r>
      <w:r w:rsidRPr="00B7190D">
        <w:t>underscores the need to incorporate protein sources into your diet to maintain optimal health</w:t>
      </w:r>
      <w:r>
        <w:t>.</w:t>
      </w:r>
    </w:p>
    <w:p w14:paraId="5BE22B9C" w14:textId="77777777" w:rsidR="00216F79" w:rsidRPr="0066438E" w:rsidRDefault="004D6247" w:rsidP="00B7190D">
      <w:r>
        <w:t>Talk</w:t>
      </w:r>
      <w:r w:rsidRPr="00216F79">
        <w:t xml:space="preserve"> to your doctor if you have any questions about your diet</w:t>
      </w:r>
      <w:r w:rsidR="00013A5E">
        <w:t xml:space="preserve"> </w:t>
      </w:r>
      <w:r w:rsidR="007C0C9F">
        <w:t>or how to develop</w:t>
      </w:r>
      <w:r w:rsidR="00013A5E">
        <w:t xml:space="preserve"> a balanced eating plan.</w:t>
      </w:r>
    </w:p>
    <w:p w14:paraId="0EAFE919" w14:textId="77777777" w:rsidR="00BB589F" w:rsidRDefault="00BB589F" w:rsidP="00443096"/>
    <w:p w14:paraId="0D8E2D5E" w14:textId="77777777" w:rsidR="00BB589F" w:rsidRDefault="00BB589F" w:rsidP="00443096">
      <w:pPr>
        <w:sectPr w:rsidR="00BB589F" w:rsidSect="00CE0685">
          <w:headerReference w:type="default" r:id="rId12"/>
          <w:footerReference w:type="default" r:id="rId13"/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226F14FD" w14:textId="77777777" w:rsidR="005D05AC" w:rsidRDefault="004D6247" w:rsidP="007F1EA7">
      <w:pPr>
        <w:pStyle w:val="Heading1"/>
      </w:pPr>
      <w:r>
        <w:lastRenderedPageBreak/>
        <w:t xml:space="preserve">A </w:t>
      </w:r>
      <w:r w:rsidR="006A646E">
        <w:t xml:space="preserve">Daily </w:t>
      </w:r>
      <w:r>
        <w:t xml:space="preserve">5-minute Walk </w:t>
      </w:r>
      <w:r w:rsidR="00B02514">
        <w:br/>
      </w:r>
      <w:r>
        <w:t>C</w:t>
      </w:r>
      <w:r w:rsidR="006A646E">
        <w:t>ould</w:t>
      </w:r>
      <w:r>
        <w:t xml:space="preserve"> Make a Difference</w:t>
      </w:r>
    </w:p>
    <w:p w14:paraId="1A84FD56" w14:textId="77777777" w:rsidR="00761011" w:rsidRPr="00761011" w:rsidRDefault="00761011" w:rsidP="00761011">
      <w:pPr>
        <w:sectPr w:rsidR="00761011" w:rsidRPr="00761011" w:rsidSect="00433591">
          <w:pgSz w:w="12240" w:h="15840"/>
          <w:pgMar w:top="720" w:right="720" w:bottom="720" w:left="720" w:header="0" w:footer="720" w:gutter="0"/>
          <w:cols w:space="432"/>
          <w:docGrid w:linePitch="360"/>
        </w:sectPr>
      </w:pPr>
    </w:p>
    <w:p w14:paraId="7AF79465" w14:textId="77777777" w:rsidR="00EF1A6E" w:rsidRDefault="004D6247" w:rsidP="00FF7AE7">
      <w:pPr>
        <w:spacing w:after="160"/>
      </w:pPr>
      <w:r>
        <w:t>It’s easy to feel overwhelmed by fitness trends or goals.</w:t>
      </w:r>
      <w:r w:rsidR="00112CFB">
        <w:t xml:space="preserve"> </w:t>
      </w:r>
      <w:r w:rsidR="00841C01">
        <w:t xml:space="preserve">While research shows that 11 minutes of moderate-to-vigorous exercise </w:t>
      </w:r>
      <w:r w:rsidR="00C65AB2">
        <w:t>daily</w:t>
      </w:r>
      <w:r w:rsidR="00841C01">
        <w:t xml:space="preserve"> </w:t>
      </w:r>
      <w:r w:rsidR="00637D8D">
        <w:t xml:space="preserve">may lower your risk of cancer, cardiovascular disease or premature death, another health expert is praising </w:t>
      </w:r>
      <w:r w:rsidR="00280629">
        <w:t xml:space="preserve">the accessible </w:t>
      </w:r>
      <w:r w:rsidR="00151DDD">
        <w:t xml:space="preserve">exercise form of </w:t>
      </w:r>
      <w:r w:rsidR="00637D8D">
        <w:t>walking.</w:t>
      </w:r>
    </w:p>
    <w:p w14:paraId="0704E3D3" w14:textId="77777777" w:rsidR="00E1749B" w:rsidRDefault="004D6247" w:rsidP="00FF7AE7">
      <w:pPr>
        <w:spacing w:after="160"/>
      </w:pPr>
      <w:r>
        <w:t xml:space="preserve">The </w:t>
      </w:r>
      <w:r w:rsidR="00EF1A6E">
        <w:t xml:space="preserve">National Jewish Health’s </w:t>
      </w:r>
      <w:r>
        <w:t>director of cardiovascular prevention and wellness</w:t>
      </w:r>
      <w:r w:rsidR="00EF1A6E">
        <w:t xml:space="preserve"> </w:t>
      </w:r>
      <w:r>
        <w:t xml:space="preserve">expressed that </w:t>
      </w:r>
      <w:r w:rsidR="00112CFB">
        <w:t>even a short amount of walking</w:t>
      </w:r>
      <w:r w:rsidR="00C2485E">
        <w:t>—</w:t>
      </w:r>
      <w:r w:rsidR="006616F6">
        <w:t xml:space="preserve">just </w:t>
      </w:r>
      <w:r w:rsidR="001E69A6">
        <w:t>five</w:t>
      </w:r>
      <w:r w:rsidR="00C2485E">
        <w:t xml:space="preserve"> minutes—</w:t>
      </w:r>
      <w:r w:rsidR="00151DDD">
        <w:t>has health benefits</w:t>
      </w:r>
      <w:r w:rsidR="00547FB1">
        <w:t xml:space="preserve"> and support</w:t>
      </w:r>
      <w:r w:rsidR="006616F6">
        <w:t>s</w:t>
      </w:r>
      <w:r w:rsidR="00547FB1">
        <w:t xml:space="preserve"> future exercise goals</w:t>
      </w:r>
      <w:r w:rsidR="00112CFB">
        <w:t>.</w:t>
      </w:r>
      <w:r w:rsidR="00C71E41">
        <w:t xml:space="preserve"> </w:t>
      </w:r>
      <w:r w:rsidR="00FE0465">
        <w:t>W</w:t>
      </w:r>
      <w:r w:rsidR="00C71E41">
        <w:t xml:space="preserve">alks </w:t>
      </w:r>
      <w:r w:rsidR="003E3422">
        <w:t xml:space="preserve">improve the body’s blood flow and </w:t>
      </w:r>
      <w:r w:rsidR="00FD60AB">
        <w:t xml:space="preserve">boost creativity and productivity. </w:t>
      </w:r>
      <w:r w:rsidR="00C65AB2">
        <w:t xml:space="preserve">Like any other exercise, walking </w:t>
      </w:r>
      <w:r w:rsidR="00FD60AB">
        <w:t>also help</w:t>
      </w:r>
      <w:r w:rsidR="00C933B5">
        <w:t>s</w:t>
      </w:r>
      <w:r w:rsidR="00FD60AB">
        <w:t xml:space="preserve"> strengthen muscles and deliver</w:t>
      </w:r>
      <w:r w:rsidR="00FE0465">
        <w:t>s</w:t>
      </w:r>
      <w:r w:rsidR="00FD60AB">
        <w:t xml:space="preserve"> oxygen to </w:t>
      </w:r>
      <w:r w:rsidR="00EF1A6E">
        <w:t>the</w:t>
      </w:r>
      <w:r w:rsidR="00FD60AB">
        <w:t xml:space="preserve"> brain and muscles.</w:t>
      </w:r>
    </w:p>
    <w:p w14:paraId="61A4D650" w14:textId="77777777" w:rsidR="0091631F" w:rsidRDefault="004D6247" w:rsidP="00DD4A8D">
      <w:pPr>
        <w:pStyle w:val="Heading2"/>
      </w:pPr>
      <w:r>
        <w:t>How to Walk</w:t>
      </w:r>
      <w:r w:rsidR="00DD4A8D">
        <w:t xml:space="preserve"> More Each Day</w:t>
      </w:r>
    </w:p>
    <w:p w14:paraId="0BBEB1E7" w14:textId="77777777" w:rsidR="00A26AC6" w:rsidRDefault="004D6247" w:rsidP="002004D8">
      <w:pPr>
        <w:spacing w:after="40"/>
      </w:pPr>
      <w:r>
        <w:t>Fortunately,</w:t>
      </w:r>
      <w:r w:rsidRPr="00A26AC6">
        <w:t xml:space="preserve"> walking can </w:t>
      </w:r>
      <w:r w:rsidR="00C65AB2">
        <w:t>easily be implemented into a routine</w:t>
      </w:r>
      <w:r w:rsidRPr="00A26AC6">
        <w:t>.</w:t>
      </w:r>
      <w:r w:rsidR="00151DDD">
        <w:t xml:space="preserve"> </w:t>
      </w:r>
      <w:r w:rsidRPr="00A26AC6">
        <w:t>Consider the following tips for including more walking into your daily routine:</w:t>
      </w:r>
    </w:p>
    <w:p w14:paraId="2DBBA18B" w14:textId="77777777" w:rsidR="00A26AC6" w:rsidRDefault="004D6247" w:rsidP="00A26AC6">
      <w:pPr>
        <w:pStyle w:val="ListParagraph"/>
      </w:pPr>
      <w:r w:rsidRPr="00A26AC6">
        <w:rPr>
          <w:b/>
          <w:bCs/>
        </w:rPr>
        <w:t>Make small goals.</w:t>
      </w:r>
      <w:r>
        <w:t xml:space="preserve"> </w:t>
      </w:r>
      <w:r w:rsidR="002C02BA">
        <w:t xml:space="preserve">For example, you could </w:t>
      </w:r>
      <w:r w:rsidR="00C65AB2">
        <w:t xml:space="preserve">take a </w:t>
      </w:r>
      <w:r w:rsidR="001E69A6">
        <w:t>five</w:t>
      </w:r>
      <w:r w:rsidR="00C65AB2">
        <w:t>-minute walk at lunch each day</w:t>
      </w:r>
      <w:r w:rsidR="002C02BA">
        <w:t xml:space="preserve">. </w:t>
      </w:r>
      <w:r w:rsidR="00C65AB2">
        <w:t>Doing so makes you</w:t>
      </w:r>
      <w:r w:rsidR="002C02BA">
        <w:t xml:space="preserve"> more likely to succeed</w:t>
      </w:r>
      <w:r>
        <w:t xml:space="preserve"> in maintaining a new walking habit.</w:t>
      </w:r>
    </w:p>
    <w:p w14:paraId="123114EF" w14:textId="77777777" w:rsidR="00FE0465" w:rsidRDefault="004D6247" w:rsidP="00FE0465">
      <w:pPr>
        <w:pStyle w:val="ListParagraph"/>
      </w:pPr>
      <w:r w:rsidRPr="00A26AC6">
        <w:rPr>
          <w:b/>
          <w:bCs/>
        </w:rPr>
        <w:t>Walk with friends.</w:t>
      </w:r>
      <w:r>
        <w:t xml:space="preserve"> This encourages you to keep the habit because you know others are counting on you, and it also keeps the walks from becoming monotonous.</w:t>
      </w:r>
    </w:p>
    <w:p w14:paraId="7FFCDA94" w14:textId="77777777" w:rsidR="00FE0465" w:rsidRDefault="004D6247" w:rsidP="00FE0465">
      <w:pPr>
        <w:pStyle w:val="ListParagraph"/>
      </w:pPr>
      <w:r w:rsidRPr="00A26AC6">
        <w:rPr>
          <w:b/>
          <w:bCs/>
        </w:rPr>
        <w:t>Set reminders.</w:t>
      </w:r>
      <w:r>
        <w:t xml:space="preserve"> Decide when to walk during the day and set reminders. It’s easy to forget to take a break when you get into your work.</w:t>
      </w:r>
    </w:p>
    <w:p w14:paraId="225A6417" w14:textId="77777777" w:rsidR="00A26AC6" w:rsidRDefault="004D6247" w:rsidP="00A26AC6">
      <w:pPr>
        <w:pStyle w:val="ListParagraph"/>
      </w:pPr>
      <w:r w:rsidRPr="00A26AC6">
        <w:rPr>
          <w:b/>
          <w:bCs/>
        </w:rPr>
        <w:t>Diversify your routine.</w:t>
      </w:r>
      <w:r>
        <w:t xml:space="preserve"> Change your walking routes to </w:t>
      </w:r>
      <w:r w:rsidR="00AC612A">
        <w:t>prevent boredom</w:t>
      </w:r>
      <w:r w:rsidR="00F54E01">
        <w:t>,</w:t>
      </w:r>
      <w:r w:rsidR="00814CEA">
        <w:t xml:space="preserve"> or</w:t>
      </w:r>
      <w:r w:rsidR="00AC612A">
        <w:t xml:space="preserve"> </w:t>
      </w:r>
      <w:r w:rsidR="00F07E5B">
        <w:t>try</w:t>
      </w:r>
      <w:r w:rsidR="00AC612A">
        <w:t xml:space="preserve"> walking at different speeds throughout your walk</w:t>
      </w:r>
      <w:r>
        <w:t>.</w:t>
      </w:r>
    </w:p>
    <w:p w14:paraId="00BE97CF" w14:textId="77777777" w:rsidR="00A26AC6" w:rsidRDefault="004D6247" w:rsidP="00A26AC6">
      <w:pPr>
        <w:pStyle w:val="ListParagraph"/>
      </w:pPr>
      <w:r w:rsidRPr="00A26AC6">
        <w:rPr>
          <w:b/>
          <w:bCs/>
        </w:rPr>
        <w:t>Listen to your body.</w:t>
      </w:r>
      <w:r>
        <w:t xml:space="preserve"> Don’t be afraid to take time off or modify your routine. </w:t>
      </w:r>
      <w:r w:rsidR="00AD788E">
        <w:t>P</w:t>
      </w:r>
      <w:r>
        <w:t xml:space="preserve">ay attention to your body’s signals and take care of yourself so </w:t>
      </w:r>
      <w:r w:rsidR="00AD788E">
        <w:t xml:space="preserve">you can maintain </w:t>
      </w:r>
      <w:r>
        <w:t>your new routine.</w:t>
      </w:r>
    </w:p>
    <w:p w14:paraId="2AD27E52" w14:textId="77777777" w:rsidR="00FF7AE7" w:rsidRDefault="004D6247" w:rsidP="00EF1A6E">
      <w:pPr>
        <w:spacing w:after="480"/>
      </w:pPr>
      <w:r>
        <w:t>The key is to make movement a regular part of your day, even if it’s a five-minute walk.</w:t>
      </w:r>
      <w:r w:rsidR="00CC64E7">
        <w:t xml:space="preserve"> </w:t>
      </w:r>
      <w:r w:rsidR="00AC612A">
        <w:t>Talk to your doctor and discuss what works best for you to learn more about creating an active routine</w:t>
      </w:r>
      <w:r w:rsidR="00996331" w:rsidRPr="00996331">
        <w:t>.</w:t>
      </w:r>
    </w:p>
    <w:p w14:paraId="6844EA60" w14:textId="77777777" w:rsidR="00F07E5B" w:rsidRDefault="00F07E5B" w:rsidP="00FF7AE7">
      <w:pPr>
        <w:spacing w:after="480"/>
        <w:sectPr w:rsidR="00F07E5B" w:rsidSect="00CE0685"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36E0615F" w14:textId="77777777" w:rsidR="0064764D" w:rsidRDefault="004D6247" w:rsidP="00FF7AE7">
      <w:pPr>
        <w:pStyle w:val="Heading1"/>
        <w:spacing w:before="480"/>
      </w:pPr>
      <w:r>
        <w:t>Preparing for Tax-</w:t>
      </w:r>
      <w:r w:rsidR="00C519FC">
        <w:br/>
      </w:r>
      <w:r>
        <w:t>filing Season</w:t>
      </w:r>
    </w:p>
    <w:p w14:paraId="5904384D" w14:textId="77777777" w:rsidR="0064764D" w:rsidRPr="0064764D" w:rsidRDefault="0064764D" w:rsidP="0064764D">
      <w:pPr>
        <w:sectPr w:rsidR="0064764D" w:rsidRPr="0064764D" w:rsidSect="0064764D">
          <w:type w:val="continuous"/>
          <w:pgSz w:w="12240" w:h="15840"/>
          <w:pgMar w:top="1152" w:right="720" w:bottom="720" w:left="720" w:header="0" w:footer="720" w:gutter="0"/>
          <w:cols w:space="432"/>
          <w:docGrid w:linePitch="360"/>
        </w:sectPr>
      </w:pPr>
    </w:p>
    <w:p w14:paraId="11F0C40F" w14:textId="77777777" w:rsidR="00CF6D9A" w:rsidRDefault="004D6247" w:rsidP="00FF7AE7">
      <w:pPr>
        <w:spacing w:after="160"/>
      </w:pPr>
      <w:r>
        <w:t>Tax season is here, so if you haven’t done so already, it’s time to gather all the appropriate information you need to file your 2024 tax returns.</w:t>
      </w:r>
    </w:p>
    <w:p w14:paraId="5C9E1E02" w14:textId="77777777" w:rsidR="00CF6D9A" w:rsidRDefault="004D6247" w:rsidP="00FF7AE7">
      <w:pPr>
        <w:pStyle w:val="CalloutBox"/>
        <w:spacing w:after="160"/>
      </w:pPr>
      <w:r>
        <w:t xml:space="preserve">The federal tax </w:t>
      </w:r>
      <w:r w:rsidR="00485373">
        <w:t xml:space="preserve">return </w:t>
      </w:r>
      <w:r>
        <w:t xml:space="preserve">deadline </w:t>
      </w:r>
      <w:r w:rsidR="007165F9">
        <w:br/>
      </w:r>
      <w:r>
        <w:t xml:space="preserve">is </w:t>
      </w:r>
      <w:r w:rsidR="00C54DDF">
        <w:t xml:space="preserve">Tuesday, </w:t>
      </w:r>
      <w:r>
        <w:t>April 15, 2025.</w:t>
      </w:r>
    </w:p>
    <w:p w14:paraId="38F21329" w14:textId="77777777" w:rsidR="00580079" w:rsidRDefault="004D6247" w:rsidP="00FF7AE7">
      <w:pPr>
        <w:spacing w:after="160"/>
      </w:pPr>
      <w:r>
        <w:t>However</w:t>
      </w:r>
      <w:r w:rsidR="0024171E">
        <w:t>, due to federal disaster relief, millions of Americans have extensions this year</w:t>
      </w:r>
      <w:r>
        <w:t xml:space="preserve">. Taxpayers in Alabama, Florida, Georgia, North Carolina and South Carolina, and parts of Alaska, New Mexico, Tennessee, Virginia and West Virginia have until May </w:t>
      </w:r>
      <w:r>
        <w:t>1 to file their returns</w:t>
      </w:r>
      <w:r w:rsidR="007B3079">
        <w:t xml:space="preserve"> and pay taxes</w:t>
      </w:r>
      <w:r>
        <w:t>. The IRS also extended the deadline</w:t>
      </w:r>
      <w:r w:rsidR="007B3079">
        <w:t xml:space="preserve"> to Oct. 15</w:t>
      </w:r>
      <w:r>
        <w:t xml:space="preserve"> for victims of California wildfires.</w:t>
      </w:r>
    </w:p>
    <w:p w14:paraId="39D5DCF8" w14:textId="77777777" w:rsidR="00E54A7E" w:rsidRDefault="004D6247" w:rsidP="00A83A7D">
      <w:r>
        <w:t>Many people elect to file their tax returns electronically</w:t>
      </w:r>
      <w:r w:rsidR="001E69A6">
        <w:t>. T</w:t>
      </w:r>
      <w:r>
        <w:t>his can be done in various ways, such as using tax preparation software or consulting a tax professional. If you are filing with a paper form, there are certain documents you must include.</w:t>
      </w:r>
      <w:r w:rsidR="00B97BDD">
        <w:t xml:space="preserve"> </w:t>
      </w:r>
      <w:r>
        <w:t>The documentation needed may vary based on your employment status over the past year.</w:t>
      </w:r>
      <w:r w:rsidR="00DE315B">
        <w:t xml:space="preserve"> </w:t>
      </w:r>
      <w:r w:rsidR="005950B3">
        <w:t>If you have questions about your tax</w:t>
      </w:r>
      <w:r w:rsidR="00F54E01">
        <w:t>-</w:t>
      </w:r>
      <w:r w:rsidR="005950B3">
        <w:t>filing situation, consult with a tax professional</w:t>
      </w:r>
      <w:r>
        <w:t>.</w:t>
      </w:r>
    </w:p>
    <w:p w14:paraId="5C8ADE19" w14:textId="77777777" w:rsidR="00073619" w:rsidRDefault="00073619" w:rsidP="00A83A7D">
      <w:pPr>
        <w:sectPr w:rsidR="00073619" w:rsidSect="00CE0685">
          <w:type w:val="continuous"/>
          <w:pgSz w:w="12240" w:h="15840"/>
          <w:pgMar w:top="1152" w:right="720" w:bottom="720" w:left="720" w:header="0" w:footer="720" w:gutter="0"/>
          <w:cols w:num="2" w:space="432"/>
          <w:docGrid w:linePitch="360"/>
        </w:sectPr>
      </w:pPr>
    </w:p>
    <w:p w14:paraId="56775446" w14:textId="77777777" w:rsidR="007E6B4C" w:rsidRDefault="004D6247" w:rsidP="00EF58C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ADCF1F" wp14:editId="55C837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1445" cy="1854835"/>
            <wp:effectExtent l="0" t="0" r="1905" b="0"/>
            <wp:wrapNone/>
            <wp:docPr id="611086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8660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FCD">
        <w:rPr>
          <w:noProof/>
        </w:rPr>
        <mc:AlternateContent>
          <mc:Choice Requires="wps">
            <w:drawing>
              <wp:anchor distT="1371600" distB="45720" distL="114300" distR="114300" simplePos="0" relativeHeight="251659264" behindDoc="0" locked="0" layoutInCell="1" allowOverlap="1" wp14:anchorId="5C0F8977" wp14:editId="5B198766">
                <wp:simplePos x="0" y="0"/>
                <wp:positionH relativeFrom="column">
                  <wp:posOffset>-89065</wp:posOffset>
                </wp:positionH>
                <wp:positionV relativeFrom="page">
                  <wp:posOffset>1389413</wp:posOffset>
                </wp:positionV>
                <wp:extent cx="6692900" cy="1156335"/>
                <wp:effectExtent l="0" t="0" r="0" b="571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15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AAF8C" w14:textId="77777777" w:rsidR="00EF58CA" w:rsidRDefault="004D6247" w:rsidP="00EF58CA">
                            <w:pPr>
                              <w:pStyle w:val="RecipeTitle"/>
                            </w:pPr>
                            <w:r w:rsidRPr="008F2310">
                              <w:t xml:space="preserve">Grilled Chicken and </w:t>
                            </w:r>
                            <w:r>
                              <w:br/>
                            </w:r>
                            <w:r w:rsidRPr="008F2310">
                              <w:t>Avocado Quinoa Pilaf</w:t>
                            </w:r>
                          </w:p>
                          <w:p w14:paraId="43CD5D6F" w14:textId="77777777" w:rsidR="003734B2" w:rsidRDefault="004D6247" w:rsidP="003734B2">
                            <w:pPr>
                              <w:pStyle w:val="RecipeServingsLine"/>
                            </w:pPr>
                            <w:r>
                              <w:t>Makes</w:t>
                            </w:r>
                            <w:r w:rsidR="0031317F">
                              <w:t>:</w:t>
                            </w:r>
                            <w:r>
                              <w:t xml:space="preserve"> </w:t>
                            </w:r>
                            <w:r w:rsidR="00F55C6F">
                              <w:t>4</w:t>
                            </w:r>
                            <w:r>
                              <w:t xml:space="preserve"> </w:t>
                            </w:r>
                            <w:r w:rsidR="00E82D0B">
                              <w:t>s</w:t>
                            </w:r>
                            <w:r>
                              <w:t>ervings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width:527pt;height:91.05pt;margin-top:109.4pt;margin-left:-7pt;mso-height-percent:0;mso-height-relative:margin;mso-position-vertical-relative:page;mso-width-percent:0;mso-width-relative:margin;mso-wrap-distance-bottom:3.6pt;mso-wrap-distance-left:9pt;mso-wrap-distance-right:9pt;mso-wrap-distance-top:108pt;mso-wrap-style:square;position:absolute;v-text-anchor:top;visibility:visible;z-index:251660288" filled="f" stroked="f">
                <v:textbox>
                  <w:txbxContent>
                    <w:p w:rsidR="00EF58CA" w:rsidP="00EF58CA" w14:paraId="59591195" w14:textId="6A069C00">
                      <w:pPr>
                        <w:pStyle w:val="RecipeTitle"/>
                      </w:pPr>
                      <w:r w:rsidRPr="008F2310">
                        <w:t xml:space="preserve">Grilled Chicken and </w:t>
                      </w:r>
                      <w:r>
                        <w:br/>
                      </w:r>
                      <w:r w:rsidRPr="008F2310">
                        <w:t>Avocado Quinoa Pilaf</w:t>
                      </w:r>
                    </w:p>
                    <w:p w:rsidR="003734B2" w:rsidP="003734B2" w14:paraId="490468FB" w14:textId="091E49D7">
                      <w:pPr>
                        <w:pStyle w:val="RecipeServingsLine"/>
                      </w:pPr>
                      <w:r>
                        <w:t>Makes</w:t>
                      </w:r>
                      <w:r w:rsidR="0031317F">
                        <w:t>:</w:t>
                      </w:r>
                      <w:r>
                        <w:t xml:space="preserve"> </w:t>
                      </w:r>
                      <w:r w:rsidR="00F55C6F">
                        <w:t>4</w:t>
                      </w:r>
                      <w:r>
                        <w:t xml:space="preserve"> </w:t>
                      </w:r>
                      <w:r w:rsidR="00E82D0B">
                        <w:t>s</w:t>
                      </w:r>
                      <w:r>
                        <w:t>ervings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C0772" w:rsidRPr="00DC0772">
        <w:t>In</w:t>
      </w:r>
      <w:r w:rsidR="00DC0772" w:rsidRPr="00B44B2C">
        <w:t>gre</w:t>
      </w:r>
      <w:r w:rsidR="00DC0772" w:rsidRPr="00DC0772">
        <w:t>dients</w:t>
      </w:r>
    </w:p>
    <w:p w14:paraId="3AE8F08D" w14:textId="77777777" w:rsidR="00A15EB6" w:rsidRDefault="004D6247" w:rsidP="00A15EB6">
      <w:pPr>
        <w:pStyle w:val="ListParagraph"/>
      </w:pPr>
      <w:r>
        <w:t>2 Tbsp. lemon juice</w:t>
      </w:r>
    </w:p>
    <w:p w14:paraId="15611303" w14:textId="77777777" w:rsidR="00A15EB6" w:rsidRDefault="004D6247" w:rsidP="00A15EB6">
      <w:pPr>
        <w:pStyle w:val="ListParagraph"/>
      </w:pPr>
      <w:r>
        <w:t>¼ cup fresh basil</w:t>
      </w:r>
    </w:p>
    <w:p w14:paraId="48231FFF" w14:textId="77777777" w:rsidR="00A15EB6" w:rsidRDefault="004D6247" w:rsidP="00A15EB6">
      <w:pPr>
        <w:pStyle w:val="ListParagraph"/>
      </w:pPr>
      <w:r>
        <w:t>¾ tsp. black pepper (divided)</w:t>
      </w:r>
    </w:p>
    <w:p w14:paraId="068F658A" w14:textId="77777777" w:rsidR="00A15EB6" w:rsidRDefault="004D6247" w:rsidP="00A15EB6">
      <w:pPr>
        <w:pStyle w:val="ListParagraph"/>
      </w:pPr>
      <w:r>
        <w:t>1 avocado (cut into chunks)</w:t>
      </w:r>
    </w:p>
    <w:p w14:paraId="463701D3" w14:textId="77777777" w:rsidR="00A15EB6" w:rsidRDefault="004D6247" w:rsidP="00A15EB6">
      <w:pPr>
        <w:pStyle w:val="ListParagraph"/>
      </w:pPr>
      <w:r>
        <w:t>1 Tbsp. olive oil (divided)</w:t>
      </w:r>
    </w:p>
    <w:p w14:paraId="474DD950" w14:textId="77777777" w:rsidR="00A15EB6" w:rsidRDefault="004D6247" w:rsidP="00A15EB6">
      <w:pPr>
        <w:pStyle w:val="ListParagraph"/>
      </w:pPr>
      <w:r>
        <w:t>¼ tsp. salt</w:t>
      </w:r>
    </w:p>
    <w:p w14:paraId="1096ADDA" w14:textId="77777777" w:rsidR="00A15EB6" w:rsidRDefault="004D6247" w:rsidP="00A15EB6">
      <w:pPr>
        <w:pStyle w:val="ListParagraph"/>
      </w:pPr>
      <w:r>
        <w:t xml:space="preserve">2 small boneless, skinless chicken </w:t>
      </w:r>
      <w:r>
        <w:t>breasts</w:t>
      </w:r>
    </w:p>
    <w:p w14:paraId="7F984B39" w14:textId="77777777" w:rsidR="00A15EB6" w:rsidRDefault="004D6247" w:rsidP="00A15EB6">
      <w:pPr>
        <w:pStyle w:val="ListParagraph"/>
      </w:pPr>
      <w:r>
        <w:t>1 large red bell pepper</w:t>
      </w:r>
    </w:p>
    <w:p w14:paraId="108AD168" w14:textId="77777777" w:rsidR="00A15EB6" w:rsidRDefault="004D6247" w:rsidP="00A15EB6">
      <w:pPr>
        <w:pStyle w:val="ListParagraph"/>
      </w:pPr>
      <w:r>
        <w:t>½ medium onion (chopped)</w:t>
      </w:r>
    </w:p>
    <w:p w14:paraId="38903476" w14:textId="77777777" w:rsidR="00A15EB6" w:rsidRDefault="004D6247" w:rsidP="00A15EB6">
      <w:pPr>
        <w:pStyle w:val="ListParagraph"/>
      </w:pPr>
      <w:r>
        <w:t>1 clove garlic (minced)</w:t>
      </w:r>
    </w:p>
    <w:p w14:paraId="0F3956C1" w14:textId="77777777" w:rsidR="00A15EB6" w:rsidRDefault="004D6247" w:rsidP="00A15EB6">
      <w:pPr>
        <w:pStyle w:val="ListParagraph"/>
      </w:pPr>
      <w:r>
        <w:t>3 cups water</w:t>
      </w:r>
    </w:p>
    <w:p w14:paraId="25C1F352" w14:textId="77777777" w:rsidR="00A15EB6" w:rsidRDefault="004D6247" w:rsidP="00A15EB6">
      <w:pPr>
        <w:pStyle w:val="ListParagraph"/>
      </w:pPr>
      <w:r>
        <w:t xml:space="preserve">3 </w:t>
      </w:r>
      <w:r w:rsidR="00622528">
        <w:t xml:space="preserve">tsp. </w:t>
      </w:r>
      <w:r>
        <w:t>sodium-free chicken bouillon</w:t>
      </w:r>
    </w:p>
    <w:p w14:paraId="1CA05606" w14:textId="77777777" w:rsidR="00A15EB6" w:rsidRDefault="004D6247" w:rsidP="00622528">
      <w:pPr>
        <w:pStyle w:val="ListParagraph"/>
      </w:pPr>
      <w:r>
        <w:t xml:space="preserve">1 </w:t>
      </w:r>
      <w:r w:rsidR="00622528">
        <w:t xml:space="preserve">½ </w:t>
      </w:r>
      <w:r>
        <w:t>cups red quinoa (uncooked</w:t>
      </w:r>
      <w:r w:rsidR="00865791">
        <w:t xml:space="preserve"> and dry</w:t>
      </w:r>
      <w:r>
        <w:t>)</w:t>
      </w:r>
    </w:p>
    <w:p w14:paraId="4E10F7B9" w14:textId="77777777" w:rsidR="00C50BD1" w:rsidRDefault="004D6247" w:rsidP="004C0596">
      <w:pPr>
        <w:pStyle w:val="NutritionalInfoHeading"/>
      </w:pPr>
      <w:r>
        <w:t>Nutritional Information</w:t>
      </w:r>
    </w:p>
    <w:p w14:paraId="7BFC6259" w14:textId="77777777" w:rsidR="00C50BD1" w:rsidRDefault="004D6247" w:rsidP="00E610B0">
      <w:pPr>
        <w:pStyle w:val="RecipeServingsLine"/>
      </w:pPr>
      <w:r>
        <w:t>(per serving)</w:t>
      </w:r>
    </w:p>
    <w:p w14:paraId="1C55F0FD" w14:textId="77777777" w:rsidR="00C50BD1" w:rsidRDefault="004D6247" w:rsidP="00786F9B">
      <w:pPr>
        <w:pStyle w:val="NutritionalInfo"/>
      </w:pPr>
      <w:r>
        <w:t>Tot</w:t>
      </w:r>
      <w:r w:rsidRPr="004C0596">
        <w:t>al cal</w:t>
      </w:r>
      <w:r>
        <w:t>ories</w:t>
      </w:r>
      <w:r>
        <w:tab/>
      </w:r>
      <w:r w:rsidR="00115564">
        <w:t>460</w:t>
      </w:r>
    </w:p>
    <w:p w14:paraId="280AC8BE" w14:textId="77777777" w:rsidR="00C50BD1" w:rsidRDefault="004D6247" w:rsidP="00786F9B">
      <w:pPr>
        <w:pStyle w:val="NutritionalInfo"/>
      </w:pPr>
      <w:r>
        <w:t>Total fat</w:t>
      </w:r>
      <w:r>
        <w:tab/>
      </w:r>
      <w:r w:rsidR="00115564">
        <w:t>16</w:t>
      </w:r>
      <w:r>
        <w:t xml:space="preserve"> g</w:t>
      </w:r>
    </w:p>
    <w:p w14:paraId="40C3E8A8" w14:textId="77777777" w:rsidR="00C50BD1" w:rsidRDefault="004D6247" w:rsidP="00786F9B">
      <w:pPr>
        <w:pStyle w:val="NutritionalInfo"/>
      </w:pPr>
      <w:r>
        <w:t>Protein</w:t>
      </w:r>
      <w:r>
        <w:tab/>
      </w:r>
      <w:r w:rsidR="00D26645">
        <w:t>28</w:t>
      </w:r>
      <w:r>
        <w:t xml:space="preserve"> g</w:t>
      </w:r>
    </w:p>
    <w:p w14:paraId="36C14162" w14:textId="77777777" w:rsidR="00C50BD1" w:rsidRDefault="004D6247" w:rsidP="00786F9B">
      <w:pPr>
        <w:pStyle w:val="NutritionalInfo"/>
      </w:pPr>
      <w:r>
        <w:t>Sodium</w:t>
      </w:r>
      <w:r>
        <w:tab/>
      </w:r>
      <w:r w:rsidR="00D26645">
        <w:t>240</w:t>
      </w:r>
      <w:r>
        <w:t xml:space="preserve"> mg</w:t>
      </w:r>
    </w:p>
    <w:p w14:paraId="2EF629F7" w14:textId="77777777" w:rsidR="00C50BD1" w:rsidRDefault="004D6247" w:rsidP="00786F9B">
      <w:pPr>
        <w:pStyle w:val="NutritionalInfo"/>
      </w:pPr>
      <w:r>
        <w:t>Carbohydrate</w:t>
      </w:r>
      <w:r>
        <w:tab/>
      </w:r>
      <w:r w:rsidR="00D26645">
        <w:t>54</w:t>
      </w:r>
      <w:r>
        <w:t xml:space="preserve"> g</w:t>
      </w:r>
    </w:p>
    <w:p w14:paraId="34B4A8A5" w14:textId="77777777" w:rsidR="00C50BD1" w:rsidRDefault="004D6247" w:rsidP="00786F9B">
      <w:pPr>
        <w:pStyle w:val="NutritionalInfo"/>
      </w:pPr>
      <w:r>
        <w:t>Dietary fiber</w:t>
      </w:r>
      <w:r>
        <w:tab/>
      </w:r>
      <w:r w:rsidR="00D26645">
        <w:t>7</w:t>
      </w:r>
      <w:r>
        <w:t xml:space="preserve"> g</w:t>
      </w:r>
    </w:p>
    <w:p w14:paraId="11B69976" w14:textId="77777777" w:rsidR="00C50BD1" w:rsidRDefault="004D6247" w:rsidP="00786F9B">
      <w:pPr>
        <w:pStyle w:val="NutritionalInfo"/>
      </w:pPr>
      <w:r>
        <w:t>Saturated fat</w:t>
      </w:r>
      <w:r>
        <w:tab/>
      </w:r>
      <w:r w:rsidR="00D26645">
        <w:t>2</w:t>
      </w:r>
      <w:r>
        <w:t xml:space="preserve"> g</w:t>
      </w:r>
    </w:p>
    <w:p w14:paraId="2529FD57" w14:textId="77777777" w:rsidR="00A94846" w:rsidRDefault="004D6247" w:rsidP="00D26645">
      <w:pPr>
        <w:pStyle w:val="NutritionalInfo"/>
      </w:pPr>
      <w:r>
        <w:t>Total sugars</w:t>
      </w:r>
      <w:r>
        <w:tab/>
      </w:r>
      <w:r w:rsidR="00D26645">
        <w:t>3</w:t>
      </w:r>
      <w:r>
        <w:t xml:space="preserve"> g</w:t>
      </w:r>
    </w:p>
    <w:p w14:paraId="56E8B24B" w14:textId="77777777" w:rsidR="006244DA" w:rsidRDefault="004D6247" w:rsidP="00E610B0">
      <w:pPr>
        <w:pStyle w:val="RecipeServingsLine"/>
      </w:pPr>
      <w:r>
        <w:t>Source: MyPlate</w:t>
      </w:r>
    </w:p>
    <w:p w14:paraId="380CD039" w14:textId="77777777" w:rsidR="00E67D9B" w:rsidRDefault="004D6247" w:rsidP="0013542B">
      <w:pPr>
        <w:pStyle w:val="Heading2"/>
      </w:pPr>
      <w:r>
        <w:br w:type="column"/>
        <w:t>Preparations</w:t>
      </w:r>
    </w:p>
    <w:p w14:paraId="5E9CE08A" w14:textId="77777777" w:rsidR="0017394C" w:rsidRDefault="004D6247" w:rsidP="0017394C">
      <w:pPr>
        <w:pStyle w:val="NumberList"/>
      </w:pPr>
      <w:r>
        <w:t>Heat the grill.</w:t>
      </w:r>
    </w:p>
    <w:p w14:paraId="435EF310" w14:textId="77777777" w:rsidR="0017394C" w:rsidRDefault="004D6247" w:rsidP="0017394C">
      <w:pPr>
        <w:pStyle w:val="NumberList"/>
      </w:pPr>
      <w:r>
        <w:t xml:space="preserve">Peel and cut the avocado into chunks; place </w:t>
      </w:r>
      <w:r w:rsidR="00D2364E">
        <w:t xml:space="preserve">them </w:t>
      </w:r>
      <w:r>
        <w:t>in a medium bowl.</w:t>
      </w:r>
    </w:p>
    <w:p w14:paraId="2C9F79FD" w14:textId="77777777" w:rsidR="0017394C" w:rsidRDefault="004D6247" w:rsidP="0017394C">
      <w:pPr>
        <w:pStyle w:val="NumberList"/>
      </w:pPr>
      <w:r>
        <w:t xml:space="preserve"> Mix</w:t>
      </w:r>
      <w:r w:rsidR="00D2364E">
        <w:t xml:space="preserve"> the</w:t>
      </w:r>
      <w:r>
        <w:t xml:space="preserve"> lemon juice, basil an</w:t>
      </w:r>
      <w:r w:rsidR="00D2364E">
        <w:t>d</w:t>
      </w:r>
      <w:r>
        <w:t xml:space="preserve"> </w:t>
      </w:r>
      <w:r w:rsidR="00D2364E">
        <w:t>½ tsp.</w:t>
      </w:r>
      <w:r>
        <w:t xml:space="preserve"> black pepper. Drizzle over </w:t>
      </w:r>
      <w:r w:rsidR="00D2364E">
        <w:t xml:space="preserve">the </w:t>
      </w:r>
      <w:r>
        <w:t>avocado chunks, toss and set aside.</w:t>
      </w:r>
    </w:p>
    <w:p w14:paraId="7D17BC31" w14:textId="77777777" w:rsidR="0017394C" w:rsidRDefault="004D6247" w:rsidP="0017394C">
      <w:pPr>
        <w:pStyle w:val="NumberList"/>
      </w:pPr>
      <w:r>
        <w:t xml:space="preserve">Cut </w:t>
      </w:r>
      <w:r w:rsidR="00D2364E">
        <w:t xml:space="preserve">the </w:t>
      </w:r>
      <w:r>
        <w:t>chicken breasts in half crosswise.</w:t>
      </w:r>
    </w:p>
    <w:p w14:paraId="129BA97A" w14:textId="77777777" w:rsidR="0017394C" w:rsidRDefault="004D6247" w:rsidP="0017394C">
      <w:pPr>
        <w:pStyle w:val="NumberList"/>
      </w:pPr>
      <w:r>
        <w:t xml:space="preserve">Mix </w:t>
      </w:r>
      <w:r w:rsidR="00D2364E">
        <w:t>½ Tbsp.</w:t>
      </w:r>
      <w:r>
        <w:t xml:space="preserve"> olive oil, salt and</w:t>
      </w:r>
      <w:r w:rsidR="00D2364E">
        <w:t xml:space="preserve"> the</w:t>
      </w:r>
      <w:r>
        <w:t xml:space="preserve"> remaining black pepper. Brush </w:t>
      </w:r>
      <w:r w:rsidR="00D26645">
        <w:t xml:space="preserve">the </w:t>
      </w:r>
      <w:r>
        <w:t>mixture on</w:t>
      </w:r>
      <w:r w:rsidR="00D2364E">
        <w:t xml:space="preserve"> the</w:t>
      </w:r>
      <w:r>
        <w:t xml:space="preserve"> chicken and red bell pepper.</w:t>
      </w:r>
    </w:p>
    <w:p w14:paraId="78C16297" w14:textId="77777777" w:rsidR="0017394C" w:rsidRDefault="004D6247" w:rsidP="0017394C">
      <w:pPr>
        <w:pStyle w:val="NumberList"/>
      </w:pPr>
      <w:r>
        <w:t xml:space="preserve">Grill </w:t>
      </w:r>
      <w:r w:rsidR="00D2364E">
        <w:t xml:space="preserve">the </w:t>
      </w:r>
      <w:r>
        <w:t>chicken and pepper until</w:t>
      </w:r>
      <w:r>
        <w:t xml:space="preserve"> done. Set </w:t>
      </w:r>
      <w:r w:rsidR="00D2364E">
        <w:t xml:space="preserve">the </w:t>
      </w:r>
      <w:r>
        <w:t xml:space="preserve">chicken breasts aside. Cut </w:t>
      </w:r>
      <w:r w:rsidR="00D2364E">
        <w:t xml:space="preserve">the </w:t>
      </w:r>
      <w:r>
        <w:t>pepper into thin strips.</w:t>
      </w:r>
    </w:p>
    <w:p w14:paraId="2DF040AE" w14:textId="77777777" w:rsidR="0017394C" w:rsidRDefault="004D6247" w:rsidP="0017394C">
      <w:pPr>
        <w:pStyle w:val="NumberList"/>
      </w:pPr>
      <w:r>
        <w:t xml:space="preserve">While </w:t>
      </w:r>
      <w:r w:rsidR="00D2364E">
        <w:t xml:space="preserve">the </w:t>
      </w:r>
      <w:r>
        <w:t>chicken and peppers are grilling, heat</w:t>
      </w:r>
      <w:r w:rsidR="00865791">
        <w:t xml:space="preserve"> the</w:t>
      </w:r>
      <w:r>
        <w:t xml:space="preserve"> remaining olive oil in a large pan</w:t>
      </w:r>
      <w:r w:rsidR="00865791">
        <w:t>. Add the</w:t>
      </w:r>
      <w:r>
        <w:t xml:space="preserve"> garlic and onion, and cook until tender, about 5 minutes.</w:t>
      </w:r>
    </w:p>
    <w:p w14:paraId="74EE1692" w14:textId="77777777" w:rsidR="0017394C" w:rsidRDefault="004D6247" w:rsidP="0017394C">
      <w:pPr>
        <w:pStyle w:val="NumberList"/>
      </w:pPr>
      <w:r>
        <w:t xml:space="preserve">Add </w:t>
      </w:r>
      <w:r w:rsidR="00115564">
        <w:t xml:space="preserve">the </w:t>
      </w:r>
      <w:r>
        <w:t>water, bouillon and quinoa to</w:t>
      </w:r>
      <w:r w:rsidR="00115564">
        <w:t xml:space="preserve"> the</w:t>
      </w:r>
      <w:r>
        <w:t xml:space="preserve"> pan; bring to </w:t>
      </w:r>
      <w:r w:rsidR="00115564">
        <w:t xml:space="preserve">a </w:t>
      </w:r>
      <w:r>
        <w:t>boil, cover, reduce heat and simmer until liquid is absorbed and quinoa is cooked (about 15 to 20 minutes).</w:t>
      </w:r>
    </w:p>
    <w:p w14:paraId="6CE4C431" w14:textId="77777777" w:rsidR="0017394C" w:rsidRPr="00714788" w:rsidRDefault="004D6247" w:rsidP="0017394C">
      <w:pPr>
        <w:pStyle w:val="NumberList"/>
      </w:pPr>
      <w:r>
        <w:t xml:space="preserve">Place </w:t>
      </w:r>
      <w:r w:rsidR="00115564">
        <w:t xml:space="preserve">the </w:t>
      </w:r>
      <w:r>
        <w:t xml:space="preserve">quinoa pilaf in a large bowl and add </w:t>
      </w:r>
      <w:r w:rsidR="00115564">
        <w:t xml:space="preserve">the </w:t>
      </w:r>
      <w:r>
        <w:t>chicken, red peppers and avocado. Toss gently.</w:t>
      </w:r>
    </w:p>
    <w:sectPr w:rsidR="0017394C" w:rsidRPr="00714788" w:rsidSect="005D05AC">
      <w:pgSz w:w="12240" w:h="15840"/>
      <w:pgMar w:top="1152" w:right="720" w:bottom="720" w:left="720" w:header="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DF60E" w14:textId="77777777" w:rsidR="004D6247" w:rsidRDefault="004D6247">
      <w:pPr>
        <w:spacing w:after="0" w:line="240" w:lineRule="auto"/>
      </w:pPr>
      <w:r>
        <w:separator/>
      </w:r>
    </w:p>
  </w:endnote>
  <w:endnote w:type="continuationSeparator" w:id="0">
    <w:p w14:paraId="1143CE92" w14:textId="77777777" w:rsidR="004D6247" w:rsidRDefault="004D6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6C69E" w14:textId="77777777" w:rsidR="0058221A" w:rsidRPr="002E5998" w:rsidRDefault="004D6247" w:rsidP="0058221A">
    <w:pPr>
      <w:pStyle w:val="CopyrightDisclaimer"/>
      <w:rPr>
        <w:sz w:val="14"/>
        <w:szCs w:val="14"/>
      </w:rPr>
    </w:pPr>
    <w:r w:rsidRPr="002E5998">
      <w:rPr>
        <w:sz w:val="14"/>
        <w:szCs w:val="14"/>
      </w:rPr>
      <w:t xml:space="preserve">This article is intended for informational purposes only and is not intended to be exhaustive, nor should any discussion or opinions be construed as professional advice. </w:t>
    </w:r>
    <w:r w:rsidR="002E5998">
      <w:rPr>
        <w:sz w:val="14"/>
        <w:szCs w:val="14"/>
      </w:rPr>
      <w:br/>
    </w:r>
    <w:r w:rsidRPr="002E5998">
      <w:rPr>
        <w:sz w:val="14"/>
        <w:szCs w:val="14"/>
      </w:rPr>
      <w:t>Readers should contact a health professional for appropriate advice. © 202</w:t>
    </w:r>
    <w:r w:rsidR="00660EDB">
      <w:rPr>
        <w:sz w:val="14"/>
        <w:szCs w:val="14"/>
      </w:rPr>
      <w:t>5</w:t>
    </w:r>
    <w:r w:rsidRPr="002E5998">
      <w:rPr>
        <w:sz w:val="14"/>
        <w:szCs w:val="14"/>
      </w:rPr>
      <w:t xml:space="preserve"> Zywave, Inc.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F9A5E" w14:textId="77777777" w:rsidR="00475315" w:rsidRDefault="00475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6B0CC" w14:textId="77777777" w:rsidR="004D6247" w:rsidRDefault="004D6247">
      <w:pPr>
        <w:spacing w:after="0" w:line="240" w:lineRule="auto"/>
      </w:pPr>
      <w:r>
        <w:separator/>
      </w:r>
    </w:p>
  </w:footnote>
  <w:footnote w:type="continuationSeparator" w:id="0">
    <w:p w14:paraId="272B3C77" w14:textId="77777777" w:rsidR="004D6247" w:rsidRDefault="004D6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6AED1" w14:textId="77777777" w:rsidR="00475315" w:rsidRDefault="004D624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169136" wp14:editId="37CDADE4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802550" cy="1908389"/>
          <wp:effectExtent l="0" t="0" r="8255" b="0"/>
          <wp:wrapNone/>
          <wp:docPr id="202454300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543001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190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D5859"/>
    <w:multiLevelType w:val="hybridMultilevel"/>
    <w:tmpl w:val="1CB00C60"/>
    <w:lvl w:ilvl="0" w:tplc="E73C7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3A51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3AF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A45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039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9EB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E2A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0B8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5CF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A40E5"/>
    <w:multiLevelType w:val="hybridMultilevel"/>
    <w:tmpl w:val="2D9049B6"/>
    <w:lvl w:ilvl="0" w:tplc="419ED75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78EC95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102C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B891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F895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EE26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AEB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6205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AAAE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97392"/>
    <w:multiLevelType w:val="multilevel"/>
    <w:tmpl w:val="E5D4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4B0607"/>
    <w:multiLevelType w:val="hybridMultilevel"/>
    <w:tmpl w:val="CFCC6EFA"/>
    <w:lvl w:ilvl="0" w:tplc="66AAF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00D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E9F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C06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BA28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9E8D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A633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B033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D861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E564D"/>
    <w:multiLevelType w:val="hybridMultilevel"/>
    <w:tmpl w:val="DEE0B4CA"/>
    <w:lvl w:ilvl="0" w:tplc="B0368776">
      <w:start w:val="1"/>
      <w:numFmt w:val="bullet"/>
      <w:pStyle w:val="ListParagraph"/>
      <w:lvlText w:val=""/>
      <w:lvlJc w:val="left"/>
      <w:pPr>
        <w:ind w:left="576" w:hanging="360"/>
      </w:pPr>
      <w:rPr>
        <w:rFonts w:ascii="Symbol" w:hAnsi="Symbol" w:hint="default"/>
        <w:color w:val="325243"/>
      </w:rPr>
    </w:lvl>
    <w:lvl w:ilvl="1" w:tplc="1DC6B10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B24E22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D88DF9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92842D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0D8A8B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20648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046E5D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E96B99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581A42"/>
    <w:multiLevelType w:val="multilevel"/>
    <w:tmpl w:val="16F2C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6146C1"/>
    <w:multiLevelType w:val="hybridMultilevel"/>
    <w:tmpl w:val="FC422B8A"/>
    <w:lvl w:ilvl="0" w:tplc="3EFE14E6">
      <w:start w:val="1"/>
      <w:numFmt w:val="decimal"/>
      <w:pStyle w:val="NumberList"/>
      <w:lvlText w:val="%1."/>
      <w:lvlJc w:val="left"/>
      <w:pPr>
        <w:ind w:left="576" w:hanging="360"/>
      </w:pPr>
      <w:rPr>
        <w:rFonts w:ascii="Corbel" w:hAnsi="Corbel" w:hint="default"/>
        <w:b/>
        <w:i w:val="0"/>
        <w:color w:val="325243"/>
      </w:rPr>
    </w:lvl>
    <w:lvl w:ilvl="1" w:tplc="0882A776" w:tentative="1">
      <w:start w:val="1"/>
      <w:numFmt w:val="lowerLetter"/>
      <w:lvlText w:val="%2."/>
      <w:lvlJc w:val="left"/>
      <w:pPr>
        <w:ind w:left="1656" w:hanging="360"/>
      </w:pPr>
    </w:lvl>
    <w:lvl w:ilvl="2" w:tplc="D3C0F086" w:tentative="1">
      <w:start w:val="1"/>
      <w:numFmt w:val="lowerRoman"/>
      <w:lvlText w:val="%3."/>
      <w:lvlJc w:val="right"/>
      <w:pPr>
        <w:ind w:left="2376" w:hanging="180"/>
      </w:pPr>
    </w:lvl>
    <w:lvl w:ilvl="3" w:tplc="C7E4FB26" w:tentative="1">
      <w:start w:val="1"/>
      <w:numFmt w:val="decimal"/>
      <w:lvlText w:val="%4."/>
      <w:lvlJc w:val="left"/>
      <w:pPr>
        <w:ind w:left="3096" w:hanging="360"/>
      </w:pPr>
    </w:lvl>
    <w:lvl w:ilvl="4" w:tplc="A7528C70" w:tentative="1">
      <w:start w:val="1"/>
      <w:numFmt w:val="lowerLetter"/>
      <w:lvlText w:val="%5."/>
      <w:lvlJc w:val="left"/>
      <w:pPr>
        <w:ind w:left="3816" w:hanging="360"/>
      </w:pPr>
    </w:lvl>
    <w:lvl w:ilvl="5" w:tplc="4F700EB6" w:tentative="1">
      <w:start w:val="1"/>
      <w:numFmt w:val="lowerRoman"/>
      <w:lvlText w:val="%6."/>
      <w:lvlJc w:val="right"/>
      <w:pPr>
        <w:ind w:left="4536" w:hanging="180"/>
      </w:pPr>
    </w:lvl>
    <w:lvl w:ilvl="6" w:tplc="AA1C6A7E" w:tentative="1">
      <w:start w:val="1"/>
      <w:numFmt w:val="decimal"/>
      <w:lvlText w:val="%7."/>
      <w:lvlJc w:val="left"/>
      <w:pPr>
        <w:ind w:left="5256" w:hanging="360"/>
      </w:pPr>
    </w:lvl>
    <w:lvl w:ilvl="7" w:tplc="BC5A7DD0" w:tentative="1">
      <w:start w:val="1"/>
      <w:numFmt w:val="lowerLetter"/>
      <w:lvlText w:val="%8."/>
      <w:lvlJc w:val="left"/>
      <w:pPr>
        <w:ind w:left="5976" w:hanging="360"/>
      </w:pPr>
    </w:lvl>
    <w:lvl w:ilvl="8" w:tplc="1C3A5040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436247095">
    <w:abstractNumId w:val="4"/>
  </w:num>
  <w:num w:numId="2" w16cid:durableId="1615946080">
    <w:abstractNumId w:val="6"/>
  </w:num>
  <w:num w:numId="3" w16cid:durableId="1809013080">
    <w:abstractNumId w:val="3"/>
  </w:num>
  <w:num w:numId="4" w16cid:durableId="1004824131">
    <w:abstractNumId w:val="4"/>
  </w:num>
  <w:num w:numId="5" w16cid:durableId="2059042787">
    <w:abstractNumId w:val="4"/>
  </w:num>
  <w:num w:numId="6" w16cid:durableId="1179807407">
    <w:abstractNumId w:val="0"/>
  </w:num>
  <w:num w:numId="7" w16cid:durableId="585386222">
    <w:abstractNumId w:val="4"/>
  </w:num>
  <w:num w:numId="8" w16cid:durableId="101613431">
    <w:abstractNumId w:val="2"/>
  </w:num>
  <w:num w:numId="9" w16cid:durableId="1229656770">
    <w:abstractNumId w:val="5"/>
  </w:num>
  <w:num w:numId="10" w16cid:durableId="830365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czsjQ1NbYwNTEyMTdW0lEKTi0uzszPAykwNKkFAHRSR2ctAAAA"/>
  </w:docVars>
  <w:rsids>
    <w:rsidRoot w:val="00D05ED7"/>
    <w:rsid w:val="00001FB4"/>
    <w:rsid w:val="000023F5"/>
    <w:rsid w:val="00004F61"/>
    <w:rsid w:val="00013A5E"/>
    <w:rsid w:val="00024914"/>
    <w:rsid w:val="00025706"/>
    <w:rsid w:val="00026B4A"/>
    <w:rsid w:val="0004059D"/>
    <w:rsid w:val="00041449"/>
    <w:rsid w:val="00043375"/>
    <w:rsid w:val="00045EEF"/>
    <w:rsid w:val="00047212"/>
    <w:rsid w:val="00057B26"/>
    <w:rsid w:val="00073619"/>
    <w:rsid w:val="00076251"/>
    <w:rsid w:val="00083948"/>
    <w:rsid w:val="000912C6"/>
    <w:rsid w:val="00094981"/>
    <w:rsid w:val="000A00DD"/>
    <w:rsid w:val="000C15D7"/>
    <w:rsid w:val="000C440C"/>
    <w:rsid w:val="000D3184"/>
    <w:rsid w:val="000D7038"/>
    <w:rsid w:val="000E3F99"/>
    <w:rsid w:val="000F25F9"/>
    <w:rsid w:val="000F63CE"/>
    <w:rsid w:val="000F75B2"/>
    <w:rsid w:val="0010323B"/>
    <w:rsid w:val="001050DB"/>
    <w:rsid w:val="00110E38"/>
    <w:rsid w:val="00111051"/>
    <w:rsid w:val="0011268F"/>
    <w:rsid w:val="00112CFB"/>
    <w:rsid w:val="00113BCC"/>
    <w:rsid w:val="00113DC5"/>
    <w:rsid w:val="00114AA4"/>
    <w:rsid w:val="00115564"/>
    <w:rsid w:val="001242B0"/>
    <w:rsid w:val="0012502E"/>
    <w:rsid w:val="00130B21"/>
    <w:rsid w:val="001348F1"/>
    <w:rsid w:val="0013542B"/>
    <w:rsid w:val="001412BD"/>
    <w:rsid w:val="00141A4A"/>
    <w:rsid w:val="001422BB"/>
    <w:rsid w:val="0014461A"/>
    <w:rsid w:val="0014625B"/>
    <w:rsid w:val="00146CD4"/>
    <w:rsid w:val="00151113"/>
    <w:rsid w:val="00151695"/>
    <w:rsid w:val="00151DDD"/>
    <w:rsid w:val="00153B52"/>
    <w:rsid w:val="00153EE1"/>
    <w:rsid w:val="0015751C"/>
    <w:rsid w:val="00157E44"/>
    <w:rsid w:val="0016080D"/>
    <w:rsid w:val="00161A22"/>
    <w:rsid w:val="00162DF2"/>
    <w:rsid w:val="00163F05"/>
    <w:rsid w:val="00167D2B"/>
    <w:rsid w:val="00171FF2"/>
    <w:rsid w:val="0017219A"/>
    <w:rsid w:val="0017394C"/>
    <w:rsid w:val="001741B5"/>
    <w:rsid w:val="00176F8E"/>
    <w:rsid w:val="00183353"/>
    <w:rsid w:val="0018587D"/>
    <w:rsid w:val="0018668C"/>
    <w:rsid w:val="001874A6"/>
    <w:rsid w:val="001948B9"/>
    <w:rsid w:val="00195143"/>
    <w:rsid w:val="00195D73"/>
    <w:rsid w:val="00197378"/>
    <w:rsid w:val="00197D9F"/>
    <w:rsid w:val="001A0EE8"/>
    <w:rsid w:val="001A4FC4"/>
    <w:rsid w:val="001B07A5"/>
    <w:rsid w:val="001B0F7F"/>
    <w:rsid w:val="001B382B"/>
    <w:rsid w:val="001B6126"/>
    <w:rsid w:val="001B782E"/>
    <w:rsid w:val="001B7C7D"/>
    <w:rsid w:val="001C0442"/>
    <w:rsid w:val="001C67B6"/>
    <w:rsid w:val="001C701E"/>
    <w:rsid w:val="001C732D"/>
    <w:rsid w:val="001D5499"/>
    <w:rsid w:val="001D6EAC"/>
    <w:rsid w:val="001E244A"/>
    <w:rsid w:val="001E69A6"/>
    <w:rsid w:val="002004D8"/>
    <w:rsid w:val="00201B6C"/>
    <w:rsid w:val="0020447F"/>
    <w:rsid w:val="00205191"/>
    <w:rsid w:val="00206B40"/>
    <w:rsid w:val="00211233"/>
    <w:rsid w:val="00212054"/>
    <w:rsid w:val="00212545"/>
    <w:rsid w:val="00216F79"/>
    <w:rsid w:val="002173AA"/>
    <w:rsid w:val="00226847"/>
    <w:rsid w:val="00234369"/>
    <w:rsid w:val="002367D2"/>
    <w:rsid w:val="00236CDE"/>
    <w:rsid w:val="0024171E"/>
    <w:rsid w:val="00241AAF"/>
    <w:rsid w:val="002521B8"/>
    <w:rsid w:val="002521C8"/>
    <w:rsid w:val="00253F4D"/>
    <w:rsid w:val="00255B03"/>
    <w:rsid w:val="00275066"/>
    <w:rsid w:val="00280629"/>
    <w:rsid w:val="00282294"/>
    <w:rsid w:val="002951E8"/>
    <w:rsid w:val="00296746"/>
    <w:rsid w:val="002A1610"/>
    <w:rsid w:val="002C02BA"/>
    <w:rsid w:val="002C143C"/>
    <w:rsid w:val="002D468A"/>
    <w:rsid w:val="002E2600"/>
    <w:rsid w:val="002E3520"/>
    <w:rsid w:val="002E5998"/>
    <w:rsid w:val="002E66EE"/>
    <w:rsid w:val="002E6B5B"/>
    <w:rsid w:val="002F74BD"/>
    <w:rsid w:val="00300632"/>
    <w:rsid w:val="00310E6C"/>
    <w:rsid w:val="00312AD1"/>
    <w:rsid w:val="0031317F"/>
    <w:rsid w:val="00313DDD"/>
    <w:rsid w:val="003258C3"/>
    <w:rsid w:val="00336722"/>
    <w:rsid w:val="00340215"/>
    <w:rsid w:val="00342CDB"/>
    <w:rsid w:val="00344E27"/>
    <w:rsid w:val="00347ABC"/>
    <w:rsid w:val="00353AD7"/>
    <w:rsid w:val="00357AFB"/>
    <w:rsid w:val="00362957"/>
    <w:rsid w:val="00363029"/>
    <w:rsid w:val="00364452"/>
    <w:rsid w:val="00365B36"/>
    <w:rsid w:val="00366EB3"/>
    <w:rsid w:val="003670A0"/>
    <w:rsid w:val="003734B2"/>
    <w:rsid w:val="00387BF2"/>
    <w:rsid w:val="003934A0"/>
    <w:rsid w:val="00396D37"/>
    <w:rsid w:val="003A41A0"/>
    <w:rsid w:val="003A43A2"/>
    <w:rsid w:val="003A5E56"/>
    <w:rsid w:val="003A6737"/>
    <w:rsid w:val="003A7E5E"/>
    <w:rsid w:val="003C1008"/>
    <w:rsid w:val="003C78B3"/>
    <w:rsid w:val="003D0AD5"/>
    <w:rsid w:val="003D38B5"/>
    <w:rsid w:val="003E3422"/>
    <w:rsid w:val="003E7D5D"/>
    <w:rsid w:val="003F35BA"/>
    <w:rsid w:val="003F627E"/>
    <w:rsid w:val="00400A3C"/>
    <w:rsid w:val="004015CA"/>
    <w:rsid w:val="00407A29"/>
    <w:rsid w:val="00411843"/>
    <w:rsid w:val="004175E5"/>
    <w:rsid w:val="00417ADA"/>
    <w:rsid w:val="004218C7"/>
    <w:rsid w:val="00422CC9"/>
    <w:rsid w:val="004260B8"/>
    <w:rsid w:val="00433591"/>
    <w:rsid w:val="00443096"/>
    <w:rsid w:val="00443810"/>
    <w:rsid w:val="00444EE0"/>
    <w:rsid w:val="00446E06"/>
    <w:rsid w:val="00451D3A"/>
    <w:rsid w:val="00456DE8"/>
    <w:rsid w:val="004607DB"/>
    <w:rsid w:val="00462901"/>
    <w:rsid w:val="0046598A"/>
    <w:rsid w:val="00475315"/>
    <w:rsid w:val="004828D5"/>
    <w:rsid w:val="00482CAE"/>
    <w:rsid w:val="0048307E"/>
    <w:rsid w:val="00485373"/>
    <w:rsid w:val="0048642D"/>
    <w:rsid w:val="00493267"/>
    <w:rsid w:val="00493B6A"/>
    <w:rsid w:val="00495465"/>
    <w:rsid w:val="004B1149"/>
    <w:rsid w:val="004C0596"/>
    <w:rsid w:val="004C6A1F"/>
    <w:rsid w:val="004C79AD"/>
    <w:rsid w:val="004D5242"/>
    <w:rsid w:val="004D5863"/>
    <w:rsid w:val="004D6247"/>
    <w:rsid w:val="004E084D"/>
    <w:rsid w:val="004E4166"/>
    <w:rsid w:val="004E69D9"/>
    <w:rsid w:val="004F0054"/>
    <w:rsid w:val="00501FCD"/>
    <w:rsid w:val="00502EBC"/>
    <w:rsid w:val="00507188"/>
    <w:rsid w:val="00510128"/>
    <w:rsid w:val="005109AA"/>
    <w:rsid w:val="00514172"/>
    <w:rsid w:val="0051707D"/>
    <w:rsid w:val="00520DD3"/>
    <w:rsid w:val="00532DEB"/>
    <w:rsid w:val="00547493"/>
    <w:rsid w:val="00547FB1"/>
    <w:rsid w:val="0056028F"/>
    <w:rsid w:val="00563E4C"/>
    <w:rsid w:val="0057399D"/>
    <w:rsid w:val="00573AC6"/>
    <w:rsid w:val="00576F08"/>
    <w:rsid w:val="00580079"/>
    <w:rsid w:val="0058221A"/>
    <w:rsid w:val="00584299"/>
    <w:rsid w:val="005950B3"/>
    <w:rsid w:val="00596A37"/>
    <w:rsid w:val="00597963"/>
    <w:rsid w:val="005A09DE"/>
    <w:rsid w:val="005A5844"/>
    <w:rsid w:val="005B2246"/>
    <w:rsid w:val="005B23FD"/>
    <w:rsid w:val="005C240B"/>
    <w:rsid w:val="005C50F3"/>
    <w:rsid w:val="005C5F41"/>
    <w:rsid w:val="005C64F9"/>
    <w:rsid w:val="005D05AC"/>
    <w:rsid w:val="005D2B33"/>
    <w:rsid w:val="005D3749"/>
    <w:rsid w:val="005D4386"/>
    <w:rsid w:val="005D5791"/>
    <w:rsid w:val="005D626B"/>
    <w:rsid w:val="006006B0"/>
    <w:rsid w:val="00610937"/>
    <w:rsid w:val="00611087"/>
    <w:rsid w:val="00620025"/>
    <w:rsid w:val="00622528"/>
    <w:rsid w:val="006244DA"/>
    <w:rsid w:val="0063319C"/>
    <w:rsid w:val="00633807"/>
    <w:rsid w:val="00633EEF"/>
    <w:rsid w:val="00635B40"/>
    <w:rsid w:val="006376A9"/>
    <w:rsid w:val="00637D8D"/>
    <w:rsid w:val="0064764D"/>
    <w:rsid w:val="00655917"/>
    <w:rsid w:val="00660EDB"/>
    <w:rsid w:val="006616F6"/>
    <w:rsid w:val="0066270F"/>
    <w:rsid w:val="0066438E"/>
    <w:rsid w:val="00666D42"/>
    <w:rsid w:val="0067021F"/>
    <w:rsid w:val="00676F09"/>
    <w:rsid w:val="00690887"/>
    <w:rsid w:val="006919E3"/>
    <w:rsid w:val="00692D1F"/>
    <w:rsid w:val="00692FAA"/>
    <w:rsid w:val="006952BB"/>
    <w:rsid w:val="00697BD7"/>
    <w:rsid w:val="006A16B2"/>
    <w:rsid w:val="006A1E0F"/>
    <w:rsid w:val="006A27F6"/>
    <w:rsid w:val="006A292F"/>
    <w:rsid w:val="006A646E"/>
    <w:rsid w:val="006A6514"/>
    <w:rsid w:val="006A6CC9"/>
    <w:rsid w:val="006B6780"/>
    <w:rsid w:val="006B7A90"/>
    <w:rsid w:val="006D1251"/>
    <w:rsid w:val="006D65DB"/>
    <w:rsid w:val="006E0264"/>
    <w:rsid w:val="006E1213"/>
    <w:rsid w:val="006E2B12"/>
    <w:rsid w:val="006E33E3"/>
    <w:rsid w:val="006F2854"/>
    <w:rsid w:val="006F38B9"/>
    <w:rsid w:val="006F7CFB"/>
    <w:rsid w:val="00701ADD"/>
    <w:rsid w:val="0071140B"/>
    <w:rsid w:val="00712086"/>
    <w:rsid w:val="00714788"/>
    <w:rsid w:val="007165F9"/>
    <w:rsid w:val="00722398"/>
    <w:rsid w:val="00724836"/>
    <w:rsid w:val="00726F3C"/>
    <w:rsid w:val="007312DE"/>
    <w:rsid w:val="0073247A"/>
    <w:rsid w:val="00733821"/>
    <w:rsid w:val="007347F3"/>
    <w:rsid w:val="007367FD"/>
    <w:rsid w:val="00736AAD"/>
    <w:rsid w:val="007379B3"/>
    <w:rsid w:val="00747433"/>
    <w:rsid w:val="0075258E"/>
    <w:rsid w:val="00752F03"/>
    <w:rsid w:val="00754410"/>
    <w:rsid w:val="00761011"/>
    <w:rsid w:val="007645A6"/>
    <w:rsid w:val="007647A4"/>
    <w:rsid w:val="00765080"/>
    <w:rsid w:val="00774A9F"/>
    <w:rsid w:val="00786F9B"/>
    <w:rsid w:val="0079063A"/>
    <w:rsid w:val="00796C79"/>
    <w:rsid w:val="007A0941"/>
    <w:rsid w:val="007A5CA2"/>
    <w:rsid w:val="007A64CC"/>
    <w:rsid w:val="007B3079"/>
    <w:rsid w:val="007B3DB2"/>
    <w:rsid w:val="007B659B"/>
    <w:rsid w:val="007C0C9F"/>
    <w:rsid w:val="007C0CFB"/>
    <w:rsid w:val="007C1924"/>
    <w:rsid w:val="007D3C9D"/>
    <w:rsid w:val="007D564E"/>
    <w:rsid w:val="007D6035"/>
    <w:rsid w:val="007D71E6"/>
    <w:rsid w:val="007E6688"/>
    <w:rsid w:val="007E6B4C"/>
    <w:rsid w:val="007F1EA7"/>
    <w:rsid w:val="008000F6"/>
    <w:rsid w:val="0080516F"/>
    <w:rsid w:val="00805A6A"/>
    <w:rsid w:val="00814CEA"/>
    <w:rsid w:val="008178C0"/>
    <w:rsid w:val="00820511"/>
    <w:rsid w:val="00825456"/>
    <w:rsid w:val="00826940"/>
    <w:rsid w:val="00832BF9"/>
    <w:rsid w:val="0083578A"/>
    <w:rsid w:val="00841C01"/>
    <w:rsid w:val="008453E7"/>
    <w:rsid w:val="00846245"/>
    <w:rsid w:val="008559AC"/>
    <w:rsid w:val="00861D7F"/>
    <w:rsid w:val="00865791"/>
    <w:rsid w:val="00871E45"/>
    <w:rsid w:val="00882CD4"/>
    <w:rsid w:val="00885130"/>
    <w:rsid w:val="0088690D"/>
    <w:rsid w:val="00886BD4"/>
    <w:rsid w:val="00887F93"/>
    <w:rsid w:val="00895DDF"/>
    <w:rsid w:val="008A2AF3"/>
    <w:rsid w:val="008B006B"/>
    <w:rsid w:val="008B4162"/>
    <w:rsid w:val="008C66FC"/>
    <w:rsid w:val="008C78D5"/>
    <w:rsid w:val="008D5159"/>
    <w:rsid w:val="008D7F4D"/>
    <w:rsid w:val="008E3567"/>
    <w:rsid w:val="008F2310"/>
    <w:rsid w:val="008F2BBC"/>
    <w:rsid w:val="008F42DC"/>
    <w:rsid w:val="008F6B5B"/>
    <w:rsid w:val="0091631F"/>
    <w:rsid w:val="00934170"/>
    <w:rsid w:val="00934798"/>
    <w:rsid w:val="0093487F"/>
    <w:rsid w:val="0093504E"/>
    <w:rsid w:val="00944522"/>
    <w:rsid w:val="009445A7"/>
    <w:rsid w:val="00946F88"/>
    <w:rsid w:val="00952121"/>
    <w:rsid w:val="00966B07"/>
    <w:rsid w:val="00972D11"/>
    <w:rsid w:val="00973844"/>
    <w:rsid w:val="00973B6B"/>
    <w:rsid w:val="00976369"/>
    <w:rsid w:val="0098029D"/>
    <w:rsid w:val="00993F02"/>
    <w:rsid w:val="00995D72"/>
    <w:rsid w:val="00996331"/>
    <w:rsid w:val="009A0CA9"/>
    <w:rsid w:val="009A10E8"/>
    <w:rsid w:val="009A24ED"/>
    <w:rsid w:val="009A40A5"/>
    <w:rsid w:val="009A45A8"/>
    <w:rsid w:val="009A588A"/>
    <w:rsid w:val="009A7F00"/>
    <w:rsid w:val="009B1F20"/>
    <w:rsid w:val="009B3F1E"/>
    <w:rsid w:val="009C360F"/>
    <w:rsid w:val="009D2D61"/>
    <w:rsid w:val="009D5679"/>
    <w:rsid w:val="009E1EAF"/>
    <w:rsid w:val="009E4E7C"/>
    <w:rsid w:val="009E5FFA"/>
    <w:rsid w:val="009E6F17"/>
    <w:rsid w:val="009F5D64"/>
    <w:rsid w:val="00A02B4C"/>
    <w:rsid w:val="00A102EE"/>
    <w:rsid w:val="00A15EB6"/>
    <w:rsid w:val="00A21C7F"/>
    <w:rsid w:val="00A24577"/>
    <w:rsid w:val="00A26AC6"/>
    <w:rsid w:val="00A358A8"/>
    <w:rsid w:val="00A37931"/>
    <w:rsid w:val="00A43E8F"/>
    <w:rsid w:val="00A51A2D"/>
    <w:rsid w:val="00A52DF9"/>
    <w:rsid w:val="00A548E1"/>
    <w:rsid w:val="00A57887"/>
    <w:rsid w:val="00A7435F"/>
    <w:rsid w:val="00A7474F"/>
    <w:rsid w:val="00A74BF3"/>
    <w:rsid w:val="00A74C2C"/>
    <w:rsid w:val="00A766C7"/>
    <w:rsid w:val="00A81059"/>
    <w:rsid w:val="00A83A7D"/>
    <w:rsid w:val="00A8403B"/>
    <w:rsid w:val="00A851DC"/>
    <w:rsid w:val="00A852E7"/>
    <w:rsid w:val="00A86C52"/>
    <w:rsid w:val="00A86FB2"/>
    <w:rsid w:val="00A90620"/>
    <w:rsid w:val="00A94806"/>
    <w:rsid w:val="00A94846"/>
    <w:rsid w:val="00A96B82"/>
    <w:rsid w:val="00AA5471"/>
    <w:rsid w:val="00AB2DF5"/>
    <w:rsid w:val="00AB4502"/>
    <w:rsid w:val="00AB5AF6"/>
    <w:rsid w:val="00AC1E49"/>
    <w:rsid w:val="00AC2BDC"/>
    <w:rsid w:val="00AC612A"/>
    <w:rsid w:val="00AC75FE"/>
    <w:rsid w:val="00AD66DF"/>
    <w:rsid w:val="00AD788E"/>
    <w:rsid w:val="00AD7C4D"/>
    <w:rsid w:val="00AE277C"/>
    <w:rsid w:val="00B02514"/>
    <w:rsid w:val="00B100AC"/>
    <w:rsid w:val="00B12A87"/>
    <w:rsid w:val="00B2428A"/>
    <w:rsid w:val="00B43125"/>
    <w:rsid w:val="00B44B2C"/>
    <w:rsid w:val="00B52C57"/>
    <w:rsid w:val="00B54471"/>
    <w:rsid w:val="00B563CE"/>
    <w:rsid w:val="00B61A7E"/>
    <w:rsid w:val="00B67184"/>
    <w:rsid w:val="00B7190D"/>
    <w:rsid w:val="00B81B83"/>
    <w:rsid w:val="00B83E84"/>
    <w:rsid w:val="00B85ED7"/>
    <w:rsid w:val="00B864C4"/>
    <w:rsid w:val="00B936DF"/>
    <w:rsid w:val="00B97BDD"/>
    <w:rsid w:val="00B97C87"/>
    <w:rsid w:val="00BB0AFF"/>
    <w:rsid w:val="00BB589F"/>
    <w:rsid w:val="00BC0141"/>
    <w:rsid w:val="00BC2580"/>
    <w:rsid w:val="00BC3B0C"/>
    <w:rsid w:val="00BC4D2C"/>
    <w:rsid w:val="00BC6301"/>
    <w:rsid w:val="00BD2336"/>
    <w:rsid w:val="00BE2712"/>
    <w:rsid w:val="00BE785C"/>
    <w:rsid w:val="00BF2C9F"/>
    <w:rsid w:val="00BF602E"/>
    <w:rsid w:val="00BF7331"/>
    <w:rsid w:val="00C005DD"/>
    <w:rsid w:val="00C138AF"/>
    <w:rsid w:val="00C2051E"/>
    <w:rsid w:val="00C208B2"/>
    <w:rsid w:val="00C2485E"/>
    <w:rsid w:val="00C2579E"/>
    <w:rsid w:val="00C318C7"/>
    <w:rsid w:val="00C3418F"/>
    <w:rsid w:val="00C35681"/>
    <w:rsid w:val="00C36BB8"/>
    <w:rsid w:val="00C36CBF"/>
    <w:rsid w:val="00C42362"/>
    <w:rsid w:val="00C42D2D"/>
    <w:rsid w:val="00C477F9"/>
    <w:rsid w:val="00C50BD1"/>
    <w:rsid w:val="00C519FC"/>
    <w:rsid w:val="00C54DDF"/>
    <w:rsid w:val="00C60FBD"/>
    <w:rsid w:val="00C65AB2"/>
    <w:rsid w:val="00C67D53"/>
    <w:rsid w:val="00C71E41"/>
    <w:rsid w:val="00C813E5"/>
    <w:rsid w:val="00C8418F"/>
    <w:rsid w:val="00C852E6"/>
    <w:rsid w:val="00C878AC"/>
    <w:rsid w:val="00C933B5"/>
    <w:rsid w:val="00C96958"/>
    <w:rsid w:val="00C97D67"/>
    <w:rsid w:val="00CA2853"/>
    <w:rsid w:val="00CA59AB"/>
    <w:rsid w:val="00CA616B"/>
    <w:rsid w:val="00CA6D35"/>
    <w:rsid w:val="00CB0CA1"/>
    <w:rsid w:val="00CB0E86"/>
    <w:rsid w:val="00CC445F"/>
    <w:rsid w:val="00CC64E7"/>
    <w:rsid w:val="00CC7F2D"/>
    <w:rsid w:val="00CD02DC"/>
    <w:rsid w:val="00CD12B1"/>
    <w:rsid w:val="00CD48A0"/>
    <w:rsid w:val="00CD4AB1"/>
    <w:rsid w:val="00CE0685"/>
    <w:rsid w:val="00CF3241"/>
    <w:rsid w:val="00CF4093"/>
    <w:rsid w:val="00CF57D9"/>
    <w:rsid w:val="00CF6581"/>
    <w:rsid w:val="00CF6D9A"/>
    <w:rsid w:val="00CF71FF"/>
    <w:rsid w:val="00D00F26"/>
    <w:rsid w:val="00D05490"/>
    <w:rsid w:val="00D05ED7"/>
    <w:rsid w:val="00D0630E"/>
    <w:rsid w:val="00D065B3"/>
    <w:rsid w:val="00D06AC8"/>
    <w:rsid w:val="00D06F5E"/>
    <w:rsid w:val="00D16CE2"/>
    <w:rsid w:val="00D175B6"/>
    <w:rsid w:val="00D17CEE"/>
    <w:rsid w:val="00D20655"/>
    <w:rsid w:val="00D2364E"/>
    <w:rsid w:val="00D26645"/>
    <w:rsid w:val="00D31E87"/>
    <w:rsid w:val="00D33CCA"/>
    <w:rsid w:val="00D34D91"/>
    <w:rsid w:val="00D365CD"/>
    <w:rsid w:val="00D378E9"/>
    <w:rsid w:val="00D450A4"/>
    <w:rsid w:val="00D530DC"/>
    <w:rsid w:val="00D553DA"/>
    <w:rsid w:val="00D55625"/>
    <w:rsid w:val="00D6334D"/>
    <w:rsid w:val="00D67CF8"/>
    <w:rsid w:val="00D75432"/>
    <w:rsid w:val="00D75E00"/>
    <w:rsid w:val="00D769C6"/>
    <w:rsid w:val="00D77E2B"/>
    <w:rsid w:val="00D836E3"/>
    <w:rsid w:val="00D91E69"/>
    <w:rsid w:val="00D97C79"/>
    <w:rsid w:val="00D97FAE"/>
    <w:rsid w:val="00DA0DB9"/>
    <w:rsid w:val="00DA5D8B"/>
    <w:rsid w:val="00DB0B38"/>
    <w:rsid w:val="00DB1B48"/>
    <w:rsid w:val="00DB1F95"/>
    <w:rsid w:val="00DB27BD"/>
    <w:rsid w:val="00DB3302"/>
    <w:rsid w:val="00DB4038"/>
    <w:rsid w:val="00DB62F2"/>
    <w:rsid w:val="00DC0772"/>
    <w:rsid w:val="00DC2B07"/>
    <w:rsid w:val="00DC482B"/>
    <w:rsid w:val="00DC5BF2"/>
    <w:rsid w:val="00DC6C0A"/>
    <w:rsid w:val="00DD1D34"/>
    <w:rsid w:val="00DD1FF2"/>
    <w:rsid w:val="00DD2C33"/>
    <w:rsid w:val="00DD4A8D"/>
    <w:rsid w:val="00DE1F7F"/>
    <w:rsid w:val="00DE315B"/>
    <w:rsid w:val="00DE3406"/>
    <w:rsid w:val="00DE63AD"/>
    <w:rsid w:val="00DF008D"/>
    <w:rsid w:val="00DF358B"/>
    <w:rsid w:val="00DF7F10"/>
    <w:rsid w:val="00E0664C"/>
    <w:rsid w:val="00E077E1"/>
    <w:rsid w:val="00E1749B"/>
    <w:rsid w:val="00E26EF3"/>
    <w:rsid w:val="00E327A7"/>
    <w:rsid w:val="00E33C0C"/>
    <w:rsid w:val="00E43D27"/>
    <w:rsid w:val="00E54A7E"/>
    <w:rsid w:val="00E5548D"/>
    <w:rsid w:val="00E60D29"/>
    <w:rsid w:val="00E610B0"/>
    <w:rsid w:val="00E61E0C"/>
    <w:rsid w:val="00E641AB"/>
    <w:rsid w:val="00E67D9B"/>
    <w:rsid w:val="00E7515F"/>
    <w:rsid w:val="00E76EFC"/>
    <w:rsid w:val="00E77E4C"/>
    <w:rsid w:val="00E82D0B"/>
    <w:rsid w:val="00E87E3F"/>
    <w:rsid w:val="00E907D5"/>
    <w:rsid w:val="00E91660"/>
    <w:rsid w:val="00E9171A"/>
    <w:rsid w:val="00E931B4"/>
    <w:rsid w:val="00E933CB"/>
    <w:rsid w:val="00E946B4"/>
    <w:rsid w:val="00EA19CA"/>
    <w:rsid w:val="00EB1452"/>
    <w:rsid w:val="00EB486B"/>
    <w:rsid w:val="00EB6F2E"/>
    <w:rsid w:val="00EB76A2"/>
    <w:rsid w:val="00EC099B"/>
    <w:rsid w:val="00EC200E"/>
    <w:rsid w:val="00EC2674"/>
    <w:rsid w:val="00EC648B"/>
    <w:rsid w:val="00ED5E7C"/>
    <w:rsid w:val="00ED67BA"/>
    <w:rsid w:val="00EE2427"/>
    <w:rsid w:val="00EE36D4"/>
    <w:rsid w:val="00EE694A"/>
    <w:rsid w:val="00EF1A6E"/>
    <w:rsid w:val="00EF58CA"/>
    <w:rsid w:val="00EF5D22"/>
    <w:rsid w:val="00F07E5B"/>
    <w:rsid w:val="00F1532B"/>
    <w:rsid w:val="00F40D48"/>
    <w:rsid w:val="00F43180"/>
    <w:rsid w:val="00F47EED"/>
    <w:rsid w:val="00F541C3"/>
    <w:rsid w:val="00F54E01"/>
    <w:rsid w:val="00F55C6F"/>
    <w:rsid w:val="00F56A42"/>
    <w:rsid w:val="00F6245F"/>
    <w:rsid w:val="00F638A1"/>
    <w:rsid w:val="00F65EDE"/>
    <w:rsid w:val="00F706CF"/>
    <w:rsid w:val="00F70A1F"/>
    <w:rsid w:val="00F72D49"/>
    <w:rsid w:val="00F8195F"/>
    <w:rsid w:val="00F835A9"/>
    <w:rsid w:val="00F86BDC"/>
    <w:rsid w:val="00F876D0"/>
    <w:rsid w:val="00F942BA"/>
    <w:rsid w:val="00F9505E"/>
    <w:rsid w:val="00F96138"/>
    <w:rsid w:val="00F966DA"/>
    <w:rsid w:val="00FA38AD"/>
    <w:rsid w:val="00FA4BF6"/>
    <w:rsid w:val="00FB0607"/>
    <w:rsid w:val="00FB119A"/>
    <w:rsid w:val="00FB62DB"/>
    <w:rsid w:val="00FB7A01"/>
    <w:rsid w:val="00FC2013"/>
    <w:rsid w:val="00FC367B"/>
    <w:rsid w:val="00FD5794"/>
    <w:rsid w:val="00FD60AB"/>
    <w:rsid w:val="00FD6CF0"/>
    <w:rsid w:val="00FE0465"/>
    <w:rsid w:val="00FE3159"/>
    <w:rsid w:val="00FE519C"/>
    <w:rsid w:val="00FE7E39"/>
    <w:rsid w:val="00FF069E"/>
    <w:rsid w:val="00FF088F"/>
    <w:rsid w:val="00FF3901"/>
    <w:rsid w:val="00FF6D3F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8BBB49"/>
  <w15:chartTrackingRefBased/>
  <w15:docId w15:val="{6854F96D-5B48-4391-B3B4-71FFC91C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D7"/>
    <w:pPr>
      <w:spacing w:after="28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5E5"/>
    <w:pPr>
      <w:keepNext/>
      <w:keepLines/>
      <w:spacing w:before="200" w:after="80" w:line="240" w:lineRule="auto"/>
      <w:outlineLvl w:val="0"/>
    </w:pPr>
    <w:rPr>
      <w:rFonts w:ascii="Bahnschrift" w:eastAsiaTheme="majorEastAsia" w:hAnsi="Bahnschrift" w:cstheme="majorBidi"/>
      <w:color w:val="5991B3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A42"/>
    <w:pPr>
      <w:keepNext/>
      <w:keepLines/>
      <w:spacing w:after="40"/>
      <w:outlineLvl w:val="1"/>
    </w:pPr>
    <w:rPr>
      <w:rFonts w:asciiTheme="majorHAnsi" w:eastAsiaTheme="majorEastAsia" w:hAnsiTheme="majorHAnsi" w:cstheme="majorBidi"/>
      <w:b/>
      <w:color w:val="376079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741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1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1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1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1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1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1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5E5"/>
    <w:rPr>
      <w:rFonts w:ascii="Bahnschrift" w:eastAsiaTheme="majorEastAsia" w:hAnsi="Bahnschrift" w:cstheme="majorBidi"/>
      <w:color w:val="5991B3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56A42"/>
    <w:rPr>
      <w:rFonts w:asciiTheme="majorHAnsi" w:eastAsiaTheme="majorEastAsia" w:hAnsiTheme="majorHAnsi" w:cstheme="majorBidi"/>
      <w:b/>
      <w:color w:val="376079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1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1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1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1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1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1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1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741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41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741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41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741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1B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D91E69"/>
    <w:pPr>
      <w:numPr>
        <w:numId w:val="1"/>
      </w:numPr>
      <w:spacing w:before="80" w:after="40"/>
    </w:pPr>
  </w:style>
  <w:style w:type="character" w:styleId="IntenseEmphasis">
    <w:name w:val="Intense Emphasis"/>
    <w:basedOn w:val="DefaultParagraphFont"/>
    <w:uiPriority w:val="21"/>
    <w:rsid w:val="001741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741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1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741B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1B5"/>
  </w:style>
  <w:style w:type="paragraph" w:styleId="Footer">
    <w:name w:val="footer"/>
    <w:basedOn w:val="Normal"/>
    <w:link w:val="FooterChar"/>
    <w:uiPriority w:val="99"/>
    <w:unhideWhenUsed/>
    <w:rsid w:val="001741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1B5"/>
  </w:style>
  <w:style w:type="paragraph" w:styleId="NoSpacing">
    <w:name w:val="No Spacing"/>
    <w:uiPriority w:val="1"/>
    <w:qFormat/>
    <w:rsid w:val="00353AD7"/>
    <w:pPr>
      <w:spacing w:after="0" w:line="276" w:lineRule="auto"/>
    </w:pPr>
    <w:rPr>
      <w:sz w:val="24"/>
    </w:rPr>
  </w:style>
  <w:style w:type="paragraph" w:customStyle="1" w:styleId="CalloutBox">
    <w:name w:val="CalloutBox"/>
    <w:basedOn w:val="Normal"/>
    <w:link w:val="CalloutBoxChar"/>
    <w:qFormat/>
    <w:rsid w:val="00AB5AF6"/>
    <w:pPr>
      <w:pBdr>
        <w:top w:val="single" w:sz="48" w:space="1" w:color="5991B3"/>
        <w:left w:val="single" w:sz="48" w:space="4" w:color="5991B3"/>
        <w:bottom w:val="single" w:sz="48" w:space="1" w:color="5991B3"/>
        <w:right w:val="single" w:sz="48" w:space="4" w:color="5991B3"/>
      </w:pBdr>
      <w:shd w:val="clear" w:color="auto" w:fill="5991B3"/>
      <w:jc w:val="center"/>
    </w:pPr>
    <w:rPr>
      <w:b/>
      <w:bCs/>
      <w:color w:val="FFFFFF" w:themeColor="background1"/>
    </w:rPr>
  </w:style>
  <w:style w:type="character" w:customStyle="1" w:styleId="CalloutBoxChar">
    <w:name w:val="CalloutBox Char"/>
    <w:basedOn w:val="DefaultParagraphFont"/>
    <w:link w:val="CalloutBox"/>
    <w:rsid w:val="00AB5AF6"/>
    <w:rPr>
      <w:b/>
      <w:bCs/>
      <w:color w:val="FFFFFF" w:themeColor="background1"/>
      <w:sz w:val="24"/>
      <w:shd w:val="clear" w:color="auto" w:fill="5991B3"/>
    </w:rPr>
  </w:style>
  <w:style w:type="paragraph" w:customStyle="1" w:styleId="RecipeTitle">
    <w:name w:val="RecipeTitle"/>
    <w:basedOn w:val="Heading1"/>
    <w:link w:val="RecipeTitleChar"/>
    <w:qFormat/>
    <w:rsid w:val="001B0F7F"/>
    <w:rPr>
      <w:color w:val="auto"/>
    </w:rPr>
  </w:style>
  <w:style w:type="character" w:customStyle="1" w:styleId="RecipeTitleChar">
    <w:name w:val="RecipeTitle Char"/>
    <w:basedOn w:val="Heading1Char"/>
    <w:link w:val="RecipeTitle"/>
    <w:rsid w:val="001B0F7F"/>
    <w:rPr>
      <w:rFonts w:ascii="Bahnschrift" w:eastAsiaTheme="majorEastAsia" w:hAnsi="Bahnschrift" w:cstheme="majorBidi"/>
      <w:color w:val="5991B3"/>
      <w:sz w:val="48"/>
      <w:szCs w:val="40"/>
    </w:rPr>
  </w:style>
  <w:style w:type="paragraph" w:customStyle="1" w:styleId="RecipeServingsLine">
    <w:name w:val="RecipeServingsLine"/>
    <w:basedOn w:val="Normal"/>
    <w:link w:val="RecipeServingsLineChar"/>
    <w:qFormat/>
    <w:rsid w:val="00C50BD1"/>
    <w:pPr>
      <w:spacing w:after="0"/>
    </w:pPr>
    <w:rPr>
      <w:sz w:val="20"/>
      <w:szCs w:val="20"/>
    </w:rPr>
  </w:style>
  <w:style w:type="character" w:customStyle="1" w:styleId="RecipeServingsLineChar">
    <w:name w:val="RecipeServingsLine Char"/>
    <w:basedOn w:val="DefaultParagraphFont"/>
    <w:link w:val="RecipeServingsLine"/>
    <w:rsid w:val="00C50BD1"/>
    <w:rPr>
      <w:sz w:val="20"/>
      <w:szCs w:val="20"/>
    </w:rPr>
  </w:style>
  <w:style w:type="paragraph" w:customStyle="1" w:styleId="CopyrightDisclaimer">
    <w:name w:val="CopyrightDisclaimer"/>
    <w:basedOn w:val="RecipeServingsLine"/>
    <w:link w:val="CopyrightDisclaimerChar"/>
    <w:qFormat/>
    <w:rsid w:val="0058221A"/>
    <w:pPr>
      <w:spacing w:line="240" w:lineRule="auto"/>
    </w:pPr>
  </w:style>
  <w:style w:type="character" w:customStyle="1" w:styleId="CopyrightDisclaimerChar">
    <w:name w:val="CopyrightDisclaimer Char"/>
    <w:basedOn w:val="RecipeServingsLineChar"/>
    <w:link w:val="CopyrightDisclaimer"/>
    <w:rsid w:val="0058221A"/>
    <w:rPr>
      <w:sz w:val="20"/>
      <w:szCs w:val="20"/>
    </w:rPr>
  </w:style>
  <w:style w:type="paragraph" w:customStyle="1" w:styleId="NutritionalInfoHeading">
    <w:name w:val="Nutritional Info Heading"/>
    <w:basedOn w:val="Heading2"/>
    <w:link w:val="NutritionalInfoHeadingChar"/>
    <w:qFormat/>
    <w:rsid w:val="00BF602E"/>
    <w:pPr>
      <w:pBdr>
        <w:top w:val="single" w:sz="24" w:space="1" w:color="5991B3"/>
        <w:left w:val="single" w:sz="24" w:space="4" w:color="5991B3"/>
        <w:bottom w:val="single" w:sz="24" w:space="1" w:color="5991B3"/>
        <w:right w:val="single" w:sz="24" w:space="4" w:color="5991B3"/>
      </w:pBdr>
      <w:shd w:val="clear" w:color="auto" w:fill="5991B3"/>
      <w:spacing w:before="240"/>
    </w:pPr>
    <w:rPr>
      <w:color w:val="FFFFFF" w:themeColor="background1"/>
    </w:rPr>
  </w:style>
  <w:style w:type="character" w:customStyle="1" w:styleId="NutritionalInfoHeadingChar">
    <w:name w:val="Nutritional Info Heading Char"/>
    <w:basedOn w:val="Heading2Char"/>
    <w:link w:val="NutritionalInfoHeading"/>
    <w:rsid w:val="00BF602E"/>
    <w:rPr>
      <w:rFonts w:asciiTheme="majorHAnsi" w:eastAsiaTheme="majorEastAsia" w:hAnsiTheme="majorHAnsi" w:cstheme="majorBidi"/>
      <w:b/>
      <w:color w:val="FFFFFF" w:themeColor="background1"/>
      <w:sz w:val="28"/>
      <w:szCs w:val="32"/>
      <w:shd w:val="clear" w:color="auto" w:fill="5991B3"/>
    </w:rPr>
  </w:style>
  <w:style w:type="paragraph" w:customStyle="1" w:styleId="NutritionalInfo">
    <w:name w:val="Nutritional Info"/>
    <w:basedOn w:val="Heading2"/>
    <w:link w:val="NutritionalInfoChar"/>
    <w:qFormat/>
    <w:rsid w:val="00786F9B"/>
    <w:pPr>
      <w:pBdr>
        <w:top w:val="single" w:sz="2" w:space="6" w:color="auto"/>
        <w:bottom w:val="single" w:sz="2" w:space="6" w:color="auto"/>
      </w:pBdr>
      <w:tabs>
        <w:tab w:val="left" w:pos="2520"/>
      </w:tabs>
      <w:spacing w:before="120" w:after="280"/>
      <w:contextualSpacing/>
    </w:pPr>
    <w:rPr>
      <w:b w:val="0"/>
      <w:color w:val="auto"/>
      <w:sz w:val="24"/>
    </w:rPr>
  </w:style>
  <w:style w:type="character" w:customStyle="1" w:styleId="NutritionalInfoChar">
    <w:name w:val="Nutritional Info Char"/>
    <w:basedOn w:val="Heading2Char"/>
    <w:link w:val="NutritionalInfo"/>
    <w:rsid w:val="00786F9B"/>
    <w:rPr>
      <w:rFonts w:asciiTheme="majorHAnsi" w:eastAsiaTheme="majorEastAsia" w:hAnsiTheme="majorHAnsi" w:cstheme="majorBidi"/>
      <w:b w:val="0"/>
      <w:color w:val="23628D"/>
      <w:sz w:val="24"/>
      <w:szCs w:val="32"/>
    </w:rPr>
  </w:style>
  <w:style w:type="paragraph" w:customStyle="1" w:styleId="NumberList">
    <w:name w:val="Number List"/>
    <w:basedOn w:val="ListParagraph"/>
    <w:link w:val="NumberListChar"/>
    <w:qFormat/>
    <w:rsid w:val="008C78D5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91E69"/>
    <w:rPr>
      <w:sz w:val="24"/>
    </w:rPr>
  </w:style>
  <w:style w:type="character" w:customStyle="1" w:styleId="NumberListChar">
    <w:name w:val="Number List Char"/>
    <w:basedOn w:val="ListParagraphChar"/>
    <w:link w:val="NumberList"/>
    <w:rsid w:val="008C78D5"/>
    <w:rPr>
      <w:sz w:val="24"/>
    </w:rPr>
  </w:style>
  <w:style w:type="character" w:styleId="Hyperlink">
    <w:name w:val="Hyperlink"/>
    <w:basedOn w:val="DefaultParagraphFont"/>
    <w:uiPriority w:val="99"/>
    <w:unhideWhenUsed/>
    <w:rsid w:val="004864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42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94806"/>
    <w:pPr>
      <w:spacing w:after="0" w:line="240" w:lineRule="auto"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B6F2E"/>
    <w:rPr>
      <w:color w:val="96607D" w:themeColor="followedHyperlink"/>
      <w:u w:val="single"/>
    </w:rPr>
  </w:style>
  <w:style w:type="character" w:customStyle="1" w:styleId="ParagraphBasicChar">
    <w:name w:val="Paragraph Basic Char"/>
    <w:basedOn w:val="DefaultParagraphFont"/>
    <w:link w:val="ParagraphBasic"/>
    <w:locked/>
    <w:rsid w:val="00BB589F"/>
    <w:rPr>
      <w:rFonts w:ascii="Trebuchet MS" w:hAnsi="Trebuchet MS" w:cs="Times New Roman"/>
    </w:rPr>
  </w:style>
  <w:style w:type="paragraph" w:customStyle="1" w:styleId="ParagraphBasic">
    <w:name w:val="Paragraph Basic"/>
    <w:link w:val="ParagraphBasicChar"/>
    <w:qFormat/>
    <w:rsid w:val="00BB589F"/>
    <w:pPr>
      <w:spacing w:after="240" w:line="256" w:lineRule="auto"/>
    </w:pPr>
    <w:rPr>
      <w:rFonts w:ascii="Trebuchet MS" w:hAnsi="Trebuchet MS" w:cs="Times New Roman"/>
    </w:rPr>
  </w:style>
  <w:style w:type="paragraph" w:customStyle="1" w:styleId="fielditem">
    <w:name w:val="field__item"/>
    <w:basedOn w:val="Normal"/>
    <w:rsid w:val="00FD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customStyle="1" w:styleId="notes">
    <w:name w:val="notes"/>
    <w:basedOn w:val="DefaultParagraphFont"/>
    <w:rsid w:val="00FD6CF0"/>
  </w:style>
  <w:style w:type="character" w:styleId="CommentReference">
    <w:name w:val="annotation reference"/>
    <w:basedOn w:val="DefaultParagraphFont"/>
    <w:uiPriority w:val="99"/>
    <w:semiHidden/>
    <w:unhideWhenUsed/>
    <w:rsid w:val="003630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30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30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0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0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STER%20TEMPLATES\EB%20Content\2025%20Newsletters%20-%20EB\2025%20Live%20Well%20Work%20Well%20%20Template%20-%20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97A66-C661-49BC-82F4-1B00E71C22A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d0c095f-5d66-4273-a209-64796ae91974}" enabled="0" method="" siteId="{bd0c095f-5d66-4273-a209-64796ae919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2025 Live Well Work Well  Template - ENG.dotx</Template>
  <TotalTime>12</TotalTime>
  <Pages>3</Pages>
  <Words>1033</Words>
  <Characters>5201</Characters>
  <Application>Microsoft Office Word</Application>
  <DocSecurity>0</DocSecurity>
  <Lines>169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Phillipson, Brooke</dc:creator>
  <cp:lastModifiedBy>Picozzi, Victoria (MMA)</cp:lastModifiedBy>
  <cp:revision>7</cp:revision>
  <dcterms:created xsi:type="dcterms:W3CDTF">2025-02-11T15:07:00Z</dcterms:created>
  <dcterms:modified xsi:type="dcterms:W3CDTF">2025-03-07T21:43:00Z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f3f86481-cdc0-4434-a77d-5bfe0ce0c902</vt:lpwstr>
  </property>
  <property fmtid="{D5CDD505-2E9C-101B-9397-08002B2CF9AE}" pid="3" name="MSIP_Label_38f1469a-2c2a-4aee-b92b-090d4c5468ff_Enabled">
    <vt:lpwstr>true</vt:lpwstr>
  </property>
  <property fmtid="{D5CDD505-2E9C-101B-9397-08002B2CF9AE}" pid="4" name="MSIP_Label_38f1469a-2c2a-4aee-b92b-090d4c5468ff_SetDate">
    <vt:lpwstr>2025-03-07T21:43:50Z</vt:lpwstr>
  </property>
  <property fmtid="{D5CDD505-2E9C-101B-9397-08002B2CF9AE}" pid="5" name="MSIP_Label_38f1469a-2c2a-4aee-b92b-090d4c5468ff_Method">
    <vt:lpwstr>Standard</vt:lpwstr>
  </property>
  <property fmtid="{D5CDD505-2E9C-101B-9397-08002B2CF9AE}" pid="6" name="MSIP_Label_38f1469a-2c2a-4aee-b92b-090d4c5468ff_Name">
    <vt:lpwstr>Confidential - Unmarked</vt:lpwstr>
  </property>
  <property fmtid="{D5CDD505-2E9C-101B-9397-08002B2CF9AE}" pid="7" name="MSIP_Label_38f1469a-2c2a-4aee-b92b-090d4c5468ff_SiteId">
    <vt:lpwstr>2a6e6092-73e4-4752-b1a5-477a17f5056d</vt:lpwstr>
  </property>
  <property fmtid="{D5CDD505-2E9C-101B-9397-08002B2CF9AE}" pid="8" name="MSIP_Label_38f1469a-2c2a-4aee-b92b-090d4c5468ff_ActionId">
    <vt:lpwstr>d0acd04d-a8ae-4ca4-a237-fa6743ff9df1</vt:lpwstr>
  </property>
  <property fmtid="{D5CDD505-2E9C-101B-9397-08002B2CF9AE}" pid="9" name="MSIP_Label_38f1469a-2c2a-4aee-b92b-090d4c5468ff_ContentBits">
    <vt:lpwstr>0</vt:lpwstr>
  </property>
  <property fmtid="{D5CDD505-2E9C-101B-9397-08002B2CF9AE}" pid="10" name="MSIP_Label_38f1469a-2c2a-4aee-b92b-090d4c5468ff_Tag">
    <vt:lpwstr>10, 3, 0, 1</vt:lpwstr>
  </property>
</Properties>
</file>