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FC5B8" w14:textId="27159466" w:rsidR="00443096" w:rsidRPr="002E6B5B" w:rsidRDefault="002F1E2E"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1E318DD7" wp14:editId="77C3C739">
            <wp:simplePos x="0" y="0"/>
            <wp:positionH relativeFrom="page">
              <wp:posOffset>5001895</wp:posOffset>
            </wp:positionH>
            <wp:positionV relativeFrom="page">
              <wp:posOffset>960120</wp:posOffset>
            </wp:positionV>
            <wp:extent cx="2450592" cy="319897"/>
            <wp:effectExtent l="0" t="0" r="0" b="4445"/>
            <wp:wrapSquare wrapText="bothSides"/>
            <wp:docPr id="2022797197" name="Picture 1"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97197" name="Picture 1" descr="A logo with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98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1371600" distB="0" distL="114300" distR="114300" simplePos="0" relativeHeight="251661312" behindDoc="0" locked="0" layoutInCell="1" allowOverlap="1" wp14:anchorId="3E1D0E29" wp14:editId="01EAE3C0">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547EF5EC" w14:textId="77777777" w:rsidR="009F5D64" w:rsidRPr="00D05490" w:rsidRDefault="002F1E2E" w:rsidP="009F5D64">
                              <w:pPr>
                                <w:rPr>
                                  <w:b/>
                                  <w:bCs/>
                                  <w:color w:val="7F7F7F" w:themeColor="text1" w:themeTint="80"/>
                                  <w:sz w:val="28"/>
                                  <w:szCs w:val="28"/>
                                </w:rPr>
                              </w:pPr>
                              <w:r>
                                <w:rPr>
                                  <w:b/>
                                  <w:bCs/>
                                  <w:color w:val="7F7F7F" w:themeColor="text1" w:themeTint="80"/>
                                  <w:sz w:val="28"/>
                                  <w:szCs w:val="28"/>
                                </w:rPr>
                                <w:t>May</w:t>
                              </w:r>
                              <w:r w:rsidRPr="00D05490">
                                <w:rPr>
                                  <w:b/>
                                  <w:bCs/>
                                  <w:color w:val="7F7F7F" w:themeColor="text1" w:themeTint="80"/>
                                  <w:sz w:val="28"/>
                                  <w:szCs w:val="28"/>
                                </w:rPr>
                                <w:t xml:space="preserve"> 2025</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3E1D0E29"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547EF5EC" w14:textId="77777777" w:rsidR="009F5D64" w:rsidRPr="00D05490" w:rsidRDefault="002F1E2E" w:rsidP="009F5D64">
                        <w:pPr>
                          <w:rPr>
                            <w:b/>
                            <w:bCs/>
                            <w:color w:val="7F7F7F" w:themeColor="text1" w:themeTint="80"/>
                            <w:sz w:val="28"/>
                            <w:szCs w:val="28"/>
                          </w:rPr>
                        </w:pPr>
                        <w:r>
                          <w:rPr>
                            <w:b/>
                            <w:bCs/>
                            <w:color w:val="7F7F7F" w:themeColor="text1" w:themeTint="80"/>
                            <w:sz w:val="28"/>
                            <w:szCs w:val="28"/>
                          </w:rPr>
                          <w:t>May</w:t>
                        </w:r>
                        <w:r w:rsidRPr="00D05490">
                          <w:rPr>
                            <w:b/>
                            <w:bCs/>
                            <w:color w:val="7F7F7F" w:themeColor="text1" w:themeTint="80"/>
                            <w:sz w:val="28"/>
                            <w:szCs w:val="28"/>
                          </w:rPr>
                          <w:t xml:space="preserve"> 2025</w:t>
                        </w:r>
                      </w:p>
                    </w:txbxContent>
                  </v:textbox>
                </v:shape>
                <w10:wrap type="topAndBottom" anchorx="page"/>
              </v:group>
            </w:pict>
          </mc:Fallback>
        </mc:AlternateContent>
      </w:r>
      <w:r w:rsidR="00DB26C6">
        <w:t>Boosting Your</w:t>
      </w:r>
      <w:r w:rsidR="00CA60EA">
        <w:br/>
      </w:r>
      <w:r w:rsidR="00DB26C6">
        <w:t>Mental Health</w:t>
      </w:r>
      <w:r w:rsidR="00D51630">
        <w:t xml:space="preserve"> Daily</w:t>
      </w:r>
    </w:p>
    <w:p w14:paraId="79B0F0F1" w14:textId="77777777" w:rsidR="00BC5C81" w:rsidRDefault="002F1E2E" w:rsidP="00CA60EA">
      <w:pPr>
        <w:spacing w:after="100"/>
      </w:pPr>
      <w:r w:rsidRPr="009025BB">
        <w:t>Mental Health Awareness Month</w:t>
      </w:r>
      <w:r w:rsidR="00C9504C">
        <w:t xml:space="preserve"> is </w:t>
      </w:r>
      <w:r w:rsidRPr="009025BB">
        <w:t>observed every May</w:t>
      </w:r>
      <w:r w:rsidR="00C9504C">
        <w:t xml:space="preserve"> </w:t>
      </w:r>
      <w:r w:rsidRPr="009025BB">
        <w:t>to</w:t>
      </w:r>
      <w:r w:rsidR="00C9504C">
        <w:t xml:space="preserve"> help</w:t>
      </w:r>
      <w:r w:rsidRPr="009025BB">
        <w:t xml:space="preserve"> break the stigma and support people </w:t>
      </w:r>
      <w:r w:rsidR="007822D9">
        <w:t>living with</w:t>
      </w:r>
      <w:r w:rsidRPr="009025BB">
        <w:t xml:space="preserve"> mental </w:t>
      </w:r>
      <w:r w:rsidR="00EF4115">
        <w:t xml:space="preserve">health </w:t>
      </w:r>
      <w:r w:rsidR="00866C73">
        <w:t>conditions</w:t>
      </w:r>
      <w:r w:rsidRPr="009025BB">
        <w:t xml:space="preserve">. </w:t>
      </w:r>
      <w:r>
        <w:t>M</w:t>
      </w:r>
      <w:r w:rsidRPr="00BC5C81">
        <w:t xml:space="preserve">ental illness </w:t>
      </w:r>
      <w:r w:rsidR="00D51630">
        <w:t>refers to a range of</w:t>
      </w:r>
      <w:r w:rsidRPr="00BC5C81">
        <w:t xml:space="preserve"> diagnosed condition</w:t>
      </w:r>
      <w:r w:rsidR="00D51630">
        <w:t>s</w:t>
      </w:r>
      <w:r w:rsidRPr="00BC5C81">
        <w:t xml:space="preserve"> that affect a person</w:t>
      </w:r>
      <w:r w:rsidR="006A48D2">
        <w:t>’</w:t>
      </w:r>
      <w:r w:rsidRPr="00BC5C81">
        <w:t xml:space="preserve">s </w:t>
      </w:r>
      <w:r w:rsidR="00587015">
        <w:t>mood, behavior, feelings, thinking and</w:t>
      </w:r>
      <w:r w:rsidR="006A48D2">
        <w:t>,</w:t>
      </w:r>
      <w:r w:rsidR="00587015">
        <w:t xml:space="preserve"> ultimately, </w:t>
      </w:r>
      <w:r w:rsidRPr="00BC5C81">
        <w:t xml:space="preserve">ability to function in daily life. </w:t>
      </w:r>
      <w:r w:rsidR="00042E3A">
        <w:t xml:space="preserve">Millions of Americans live with </w:t>
      </w:r>
      <w:r w:rsidR="00C86A8E">
        <w:t xml:space="preserve">serious mental disorders, such as </w:t>
      </w:r>
      <w:r w:rsidR="00BB796D">
        <w:t>anxiety</w:t>
      </w:r>
      <w:r w:rsidR="00042E3A">
        <w:t>, major depression and bipolar disorder.</w:t>
      </w:r>
    </w:p>
    <w:p w14:paraId="14184A3C" w14:textId="77777777" w:rsidR="00B636D1" w:rsidRDefault="002F1E2E" w:rsidP="00CA60EA">
      <w:pPr>
        <w:pStyle w:val="CalloutBox"/>
        <w:spacing w:after="100"/>
      </w:pPr>
      <w:r>
        <w:t xml:space="preserve">Half of </w:t>
      </w:r>
      <w:r w:rsidR="00935A0E">
        <w:t xml:space="preserve">people in the </w:t>
      </w:r>
      <w:r w:rsidR="00042E3A">
        <w:t>United States</w:t>
      </w:r>
      <w:r w:rsidR="00935A0E">
        <w:t xml:space="preserve"> will be diagnosed with a mental disorder at some point in their lifetime.</w:t>
      </w:r>
    </w:p>
    <w:p w14:paraId="02E49CDE" w14:textId="77777777" w:rsidR="00CC3290" w:rsidRDefault="002F1E2E" w:rsidP="00CA60EA">
      <w:pPr>
        <w:spacing w:after="40"/>
      </w:pPr>
      <w:r w:rsidRPr="00CC3290">
        <w:t xml:space="preserve">Mental health plays a huge role in your overall health and well-being. It affects everything, including how you think, feel and act, and helps determine how you make healthy choices and cope with stress. </w:t>
      </w:r>
      <w:r w:rsidR="009E6054">
        <w:t>M</w:t>
      </w:r>
      <w:r w:rsidR="009E6054" w:rsidRPr="009E6054">
        <w:t>ental health is always there</w:t>
      </w:r>
      <w:r w:rsidR="006A48D2">
        <w:t>;</w:t>
      </w:r>
      <w:r w:rsidR="009E6054" w:rsidRPr="009E6054">
        <w:t xml:space="preserve"> </w:t>
      </w:r>
      <w:r w:rsidR="002E61C9">
        <w:t>your stat</w:t>
      </w:r>
      <w:r w:rsidR="00A74255">
        <w:t xml:space="preserve">e </w:t>
      </w:r>
      <w:r w:rsidR="006A48D2">
        <w:t>continually changes</w:t>
      </w:r>
      <w:r w:rsidR="00A74255">
        <w:t xml:space="preserve"> depending on resources and challenges. </w:t>
      </w:r>
      <w:r w:rsidR="003D00DC">
        <w:t xml:space="preserve">Focusing </w:t>
      </w:r>
      <w:r w:rsidRPr="00CC3290">
        <w:t>on maintaining or improving your mental health is important</w:t>
      </w:r>
      <w:r w:rsidR="003D00DC">
        <w:t>, so h</w:t>
      </w:r>
      <w:r w:rsidRPr="00CC3290">
        <w:t xml:space="preserve">ere are five ways to boost your mental health </w:t>
      </w:r>
      <w:proofErr w:type="gramStart"/>
      <w:r w:rsidR="00D43956">
        <w:t>on a daily basis</w:t>
      </w:r>
      <w:proofErr w:type="gramEnd"/>
      <w:r w:rsidRPr="00CC3290">
        <w:t>:</w:t>
      </w:r>
    </w:p>
    <w:p w14:paraId="1762A58D" w14:textId="77777777" w:rsidR="00CE5A06" w:rsidRPr="00D9596B" w:rsidRDefault="002F1E2E" w:rsidP="003D00DC">
      <w:pPr>
        <w:pStyle w:val="ListParagraph"/>
        <w:numPr>
          <w:ilvl w:val="0"/>
          <w:numId w:val="15"/>
        </w:numPr>
      </w:pPr>
      <w:r w:rsidRPr="00D9596B">
        <w:rPr>
          <w:b/>
          <w:bCs/>
        </w:rPr>
        <w:t>Express gratitude.</w:t>
      </w:r>
      <w:r w:rsidRPr="00D9596B">
        <w:t xml:space="preserve"> Taking five minutes daily to write down the things you are grateful for has been proven to lower stress levels and help you </w:t>
      </w:r>
      <w:r>
        <w:t>achieve a more positive</w:t>
      </w:r>
      <w:r w:rsidRPr="00D9596B">
        <w:t xml:space="preserve"> mindset.</w:t>
      </w:r>
    </w:p>
    <w:p w14:paraId="3E75CED8" w14:textId="77777777" w:rsidR="00D43956" w:rsidRPr="001A046E" w:rsidRDefault="002F1E2E" w:rsidP="003D00DC">
      <w:pPr>
        <w:pStyle w:val="ListParagraph"/>
        <w:numPr>
          <w:ilvl w:val="0"/>
          <w:numId w:val="15"/>
        </w:numPr>
      </w:pPr>
      <w:r w:rsidRPr="009C64FE">
        <w:rPr>
          <w:b/>
          <w:bCs/>
        </w:rPr>
        <w:t>Be kind.</w:t>
      </w:r>
      <w:r w:rsidRPr="001A046E">
        <w:t xml:space="preserve"> Helping others and being kind not only helps the </w:t>
      </w:r>
      <w:r>
        <w:t>recipient</w:t>
      </w:r>
      <w:r w:rsidRPr="001A046E">
        <w:t xml:space="preserve"> but can also </w:t>
      </w:r>
      <w:r>
        <w:t>benefit your mental health</w:t>
      </w:r>
      <w:r w:rsidRPr="001A046E">
        <w:t xml:space="preserve">. </w:t>
      </w:r>
      <w:r>
        <w:t xml:space="preserve">Simply </w:t>
      </w:r>
      <w:r w:rsidRPr="001A046E">
        <w:t xml:space="preserve">holding the door </w:t>
      </w:r>
      <w:r>
        <w:t xml:space="preserve">for someone </w:t>
      </w:r>
      <w:r w:rsidRPr="001A046E">
        <w:t>or giving a compliment can go a long way.</w:t>
      </w:r>
    </w:p>
    <w:p w14:paraId="488CFCED" w14:textId="77777777" w:rsidR="00CE5A06" w:rsidRPr="006464A9" w:rsidRDefault="002F1E2E" w:rsidP="003D00DC">
      <w:pPr>
        <w:pStyle w:val="ListParagraph"/>
        <w:numPr>
          <w:ilvl w:val="0"/>
          <w:numId w:val="15"/>
        </w:numPr>
      </w:pPr>
      <w:r>
        <w:rPr>
          <w:b/>
          <w:bCs/>
        </w:rPr>
        <w:t>Get moving</w:t>
      </w:r>
      <w:r w:rsidRPr="006464A9">
        <w:rPr>
          <w:b/>
          <w:bCs/>
        </w:rPr>
        <w:t>.</w:t>
      </w:r>
      <w:r w:rsidRPr="006464A9">
        <w:t xml:space="preserve"> Exercising regularly can benefit your brain function, reduce anxiety and improve your self-image.</w:t>
      </w:r>
    </w:p>
    <w:p w14:paraId="63CFDC5F" w14:textId="77777777" w:rsidR="00D43956" w:rsidRPr="001A046E" w:rsidRDefault="002F1E2E" w:rsidP="003D00DC">
      <w:pPr>
        <w:pStyle w:val="ListParagraph"/>
        <w:numPr>
          <w:ilvl w:val="0"/>
          <w:numId w:val="15"/>
        </w:numPr>
      </w:pPr>
      <w:r w:rsidRPr="009C64FE">
        <w:rPr>
          <w:b/>
          <w:bCs/>
        </w:rPr>
        <w:t>Get a good night’s sleep.</w:t>
      </w:r>
      <w:r w:rsidRPr="001A046E">
        <w:t xml:space="preserve"> Fatigued individuals typically experience drowsiness, mood changes, loss of energy and appetite, headaches, and a lack of motivation, concentration and alertness. Strive for seven to eight hours of </w:t>
      </w:r>
      <w:r>
        <w:t xml:space="preserve">quality </w:t>
      </w:r>
      <w:r w:rsidRPr="001A046E">
        <w:t>sleep a night.</w:t>
      </w:r>
    </w:p>
    <w:p w14:paraId="38462545" w14:textId="77777777" w:rsidR="00CE5A06" w:rsidRPr="001A046E" w:rsidRDefault="002F1E2E" w:rsidP="003D00DC">
      <w:pPr>
        <w:pStyle w:val="ListParagraph"/>
        <w:numPr>
          <w:ilvl w:val="0"/>
          <w:numId w:val="15"/>
        </w:numPr>
        <w:spacing w:after="100"/>
      </w:pPr>
      <w:r w:rsidRPr="009C64FE">
        <w:rPr>
          <w:b/>
          <w:bCs/>
        </w:rPr>
        <w:t>Spend time outdoors.</w:t>
      </w:r>
      <w:r w:rsidRPr="001A046E">
        <w:t xml:space="preserve"> Getting outside, especially when it’s sunny, can greatly improve your mood</w:t>
      </w:r>
      <w:r w:rsidR="00C02C7D">
        <w:t xml:space="preserve"> and ability to focus.</w:t>
      </w:r>
    </w:p>
    <w:p w14:paraId="76108C19" w14:textId="77777777" w:rsidR="00BB589F" w:rsidRDefault="002F1E2E" w:rsidP="00443096">
      <w:r w:rsidRPr="00865D0D">
        <w:t>Seek help from your primary care doctor or a mental health professional if you’re concerned about your mental health</w:t>
      </w:r>
      <w:r w:rsidR="00AC4927">
        <w:t xml:space="preserve">. </w:t>
      </w:r>
      <w:r w:rsidRPr="00865D0D">
        <w:t xml:space="preserve">If you need mental health-related crisis support or are worried about someone else, the 988 Suicide and Crisis Lifeline is available by calling or texting 988 and chatting online at </w:t>
      </w:r>
      <w:hyperlink r:id="rId12" w:history="1">
        <w:r w:rsidR="00BB589F" w:rsidRPr="008E12A1">
          <w:rPr>
            <w:rStyle w:val="Hyperlink"/>
          </w:rPr>
          <w:t>988lifeline.org</w:t>
        </w:r>
      </w:hyperlink>
      <w:r w:rsidRPr="00865D0D">
        <w:t>.</w:t>
      </w:r>
    </w:p>
    <w:p w14:paraId="73DB9896" w14:textId="77777777" w:rsidR="00097438" w:rsidRDefault="00097438" w:rsidP="00443096">
      <w:pPr>
        <w:sectPr w:rsidR="00097438" w:rsidSect="00CE0685">
          <w:headerReference w:type="default" r:id="rId13"/>
          <w:footerReference w:type="default" r:id="rId14"/>
          <w:type w:val="continuous"/>
          <w:pgSz w:w="12240" w:h="15840"/>
          <w:pgMar w:top="1152" w:right="720" w:bottom="720" w:left="720" w:header="0" w:footer="720" w:gutter="0"/>
          <w:cols w:num="2" w:space="432"/>
          <w:docGrid w:linePitch="360"/>
        </w:sectPr>
      </w:pPr>
    </w:p>
    <w:p w14:paraId="4A7995EC" w14:textId="77777777" w:rsidR="00287CD1" w:rsidRPr="00287CD1" w:rsidRDefault="002F1E2E" w:rsidP="00287CD1">
      <w:pPr>
        <w:pStyle w:val="Heading1"/>
      </w:pPr>
      <w:r>
        <w:lastRenderedPageBreak/>
        <w:t>Spring Clean</w:t>
      </w:r>
      <w:r>
        <w:br/>
        <w:t>Your Routine</w:t>
      </w:r>
    </w:p>
    <w:p w14:paraId="35795A13" w14:textId="77777777" w:rsidR="00761011" w:rsidRPr="00761011" w:rsidRDefault="00761011" w:rsidP="00761011">
      <w:pPr>
        <w:sectPr w:rsidR="00761011" w:rsidRPr="00761011" w:rsidSect="00433591">
          <w:pgSz w:w="12240" w:h="15840"/>
          <w:pgMar w:top="720" w:right="720" w:bottom="720" w:left="720" w:header="0" w:footer="720" w:gutter="0"/>
          <w:cols w:space="432"/>
          <w:docGrid w:linePitch="360"/>
        </w:sectPr>
      </w:pPr>
    </w:p>
    <w:p w14:paraId="0B814E7E" w14:textId="77777777" w:rsidR="00F02E4A" w:rsidRDefault="002F1E2E" w:rsidP="00CA60EA">
      <w:pPr>
        <w:spacing w:after="40"/>
      </w:pPr>
      <w:r w:rsidRPr="00F02E4A">
        <w:t>Spring isn’t just for cleaning out your closet. It’s also a great time to refresh your mind and body. It’s important to check in on yourself regularly; a routine refresh can help you avoid illness, reduce stress and feel in control. Consider the following ways to freshen up your daily routine this spring:</w:t>
      </w:r>
    </w:p>
    <w:p w14:paraId="7AACE51A" w14:textId="77777777" w:rsidR="003D32FA" w:rsidRPr="003D32FA" w:rsidRDefault="002F1E2E" w:rsidP="003D32FA">
      <w:pPr>
        <w:pStyle w:val="ListParagraph"/>
      </w:pPr>
      <w:r w:rsidRPr="003D32FA">
        <w:rPr>
          <w:b/>
          <w:bCs/>
        </w:rPr>
        <w:t>Assess your current routine.</w:t>
      </w:r>
      <w:r>
        <w:t xml:space="preserve"> </w:t>
      </w:r>
      <w:r w:rsidRPr="003D32FA">
        <w:t>The first step in spring cleaning your routine is to take stock of your current habits and activities. Are there tasks or commitments that no longer serve you? Are there areas where you feel overwhelmed or stressed?</w:t>
      </w:r>
    </w:p>
    <w:p w14:paraId="55DE1287" w14:textId="77777777" w:rsidR="003D32FA" w:rsidRDefault="002F1E2E" w:rsidP="003D32FA">
      <w:pPr>
        <w:pStyle w:val="ListParagraph"/>
      </w:pPr>
      <w:r w:rsidRPr="003D32FA">
        <w:rPr>
          <w:b/>
          <w:bCs/>
        </w:rPr>
        <w:t>Declutter your home.</w:t>
      </w:r>
      <w:r>
        <w:t xml:space="preserve"> No clothing, equipment or other belongings are off-limits, so get rid of items you don’t use anymore.</w:t>
      </w:r>
    </w:p>
    <w:p w14:paraId="43799717" w14:textId="77777777" w:rsidR="00112A93" w:rsidRDefault="002F1E2E" w:rsidP="003D32FA">
      <w:pPr>
        <w:pStyle w:val="ListParagraph"/>
      </w:pPr>
      <w:r w:rsidRPr="00112A93">
        <w:rPr>
          <w:b/>
          <w:bCs/>
        </w:rPr>
        <w:t>Create space for self-care.</w:t>
      </w:r>
      <w:r>
        <w:rPr>
          <w:b/>
          <w:bCs/>
        </w:rPr>
        <w:t xml:space="preserve"> </w:t>
      </w:r>
      <w:r w:rsidR="00264240">
        <w:t>Prioritize self-care</w:t>
      </w:r>
      <w:r w:rsidRPr="00112A93">
        <w:t xml:space="preserve"> activities or </w:t>
      </w:r>
      <w:r w:rsidR="00264240">
        <w:t>take</w:t>
      </w:r>
      <w:r w:rsidRPr="00112A93">
        <w:t xml:space="preserve"> a few moments each day to relax and recharge. </w:t>
      </w:r>
      <w:r w:rsidR="007A3202">
        <w:t>You can better manage stress and improve your overall well-being by carving out time for the activities you enjoy</w:t>
      </w:r>
      <w:r>
        <w:t>.</w:t>
      </w:r>
    </w:p>
    <w:p w14:paraId="2AA6233A" w14:textId="77777777" w:rsidR="00B34C31" w:rsidRDefault="002F1E2E" w:rsidP="00B34C31">
      <w:pPr>
        <w:pStyle w:val="ListParagraph"/>
      </w:pPr>
      <w:r w:rsidRPr="005412A6">
        <w:rPr>
          <w:b/>
          <w:bCs/>
        </w:rPr>
        <w:t>Re</w:t>
      </w:r>
      <w:r w:rsidR="00F71FF4" w:rsidRPr="005412A6">
        <w:rPr>
          <w:b/>
          <w:bCs/>
        </w:rPr>
        <w:t xml:space="preserve">set your recipes with seasonal produce </w:t>
      </w:r>
      <w:r w:rsidRPr="005412A6">
        <w:rPr>
          <w:b/>
          <w:bCs/>
        </w:rPr>
        <w:t>and other ingredients</w:t>
      </w:r>
      <w:r w:rsidR="00F71FF4" w:rsidRPr="005412A6">
        <w:rPr>
          <w:b/>
          <w:bCs/>
        </w:rPr>
        <w:t>.</w:t>
      </w:r>
      <w:r w:rsidR="00F71FF4" w:rsidRPr="00F71FF4">
        <w:t xml:space="preserve"> </w:t>
      </w:r>
      <w:r w:rsidR="005D09FB" w:rsidRPr="005D09FB">
        <w:t xml:space="preserve">Spring produce includes vegetables like asparagus, artichokes, radishes, rhubarb and peas, as well as fruits like strawberries. In-season </w:t>
      </w:r>
      <w:r w:rsidR="000F6383">
        <w:t>produce</w:t>
      </w:r>
      <w:r w:rsidR="005D09FB" w:rsidRPr="005D09FB">
        <w:t xml:space="preserve"> </w:t>
      </w:r>
      <w:r w:rsidR="000F6383">
        <w:t>is</w:t>
      </w:r>
      <w:r w:rsidR="005D09FB" w:rsidRPr="005D09FB">
        <w:t xml:space="preserve"> picked at the peak of their freshness and nutritional value, </w:t>
      </w:r>
      <w:r w:rsidR="007A3202">
        <w:t>packed with essential vitamins, minerals and antioxidants that boost the immune system</w:t>
      </w:r>
      <w:r w:rsidR="005D09FB" w:rsidRPr="005D09FB">
        <w:t xml:space="preserve">. </w:t>
      </w:r>
    </w:p>
    <w:p w14:paraId="42A221B1" w14:textId="77777777" w:rsidR="00D67E65" w:rsidRDefault="002F1E2E" w:rsidP="00CA60EA">
      <w:pPr>
        <w:pStyle w:val="ListParagraph"/>
        <w:spacing w:after="100"/>
      </w:pPr>
      <w:r w:rsidRPr="00D67E65">
        <w:rPr>
          <w:b/>
          <w:bCs/>
        </w:rPr>
        <w:t>Establish healthy habits.</w:t>
      </w:r>
      <w:r>
        <w:rPr>
          <w:b/>
          <w:bCs/>
        </w:rPr>
        <w:t xml:space="preserve"> </w:t>
      </w:r>
      <w:r w:rsidR="007A3202">
        <w:t>For example, you could</w:t>
      </w:r>
      <w:r w:rsidRPr="00D67E65">
        <w:t xml:space="preserve"> commit to a regular sleep schedule or incorporat</w:t>
      </w:r>
      <w:r w:rsidR="007A3202">
        <w:t>e</w:t>
      </w:r>
      <w:r w:rsidRPr="00D67E65">
        <w:t xml:space="preserve"> more movement into your day.</w:t>
      </w:r>
    </w:p>
    <w:p w14:paraId="60F350ED" w14:textId="77777777" w:rsidR="003D32FA" w:rsidRDefault="002F1E2E" w:rsidP="00FF7AE7">
      <w:pPr>
        <w:spacing w:after="480"/>
      </w:pPr>
      <w:r>
        <w:t>Refreshing your routine can have a profound impact on your mental health. It can help you reduce stress, increase feelings of control and improve overall well-being. Start spring cleaning your routine today to create one that supports your mental health and enables you to thrive in spring and beyond.</w:t>
      </w:r>
    </w:p>
    <w:p w14:paraId="717474D4" w14:textId="77777777" w:rsidR="00763881" w:rsidRDefault="00763881" w:rsidP="00FF7AE7">
      <w:pPr>
        <w:spacing w:after="480"/>
        <w:sectPr w:rsidR="00763881" w:rsidSect="00CE0685">
          <w:type w:val="continuous"/>
          <w:pgSz w:w="12240" w:h="15840"/>
          <w:pgMar w:top="1152" w:right="720" w:bottom="720" w:left="720" w:header="0" w:footer="720" w:gutter="0"/>
          <w:cols w:num="2" w:space="432"/>
          <w:docGrid w:linePitch="360"/>
        </w:sectPr>
      </w:pPr>
    </w:p>
    <w:p w14:paraId="1BB2D5F7" w14:textId="77777777" w:rsidR="0064764D" w:rsidRDefault="002F1E2E" w:rsidP="00FF7AE7">
      <w:pPr>
        <w:pStyle w:val="Heading1"/>
        <w:spacing w:before="480"/>
      </w:pPr>
      <w:r>
        <w:t xml:space="preserve">Reducing Processed </w:t>
      </w:r>
      <w:r w:rsidR="00980E99">
        <w:br/>
      </w:r>
      <w:r>
        <w:t xml:space="preserve">Food </w:t>
      </w:r>
      <w:r w:rsidR="00980E99">
        <w:t>in Your Diet</w:t>
      </w:r>
    </w:p>
    <w:p w14:paraId="36C71C67"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0F9973B0" w14:textId="77777777" w:rsidR="00432F39" w:rsidRDefault="002F1E2E" w:rsidP="00CA60EA">
      <w:pPr>
        <w:spacing w:after="100"/>
      </w:pPr>
      <w:r w:rsidRPr="00432F39">
        <w:t>Processed foods have become a staple in American diets due to their convenience, taste</w:t>
      </w:r>
      <w:r w:rsidR="00403AF4">
        <w:t>, affordability and</w:t>
      </w:r>
      <w:r w:rsidRPr="00432F39">
        <w:t xml:space="preserve"> long shelf life. Yet, an increasing number of health experts are warning of the concerning impacts of these foods. A diet largely consisting of processed food can lead to chronic diseases, mental health issues and even early death.</w:t>
      </w:r>
    </w:p>
    <w:p w14:paraId="0CF7D95E" w14:textId="77777777" w:rsidR="00FE3B11" w:rsidRPr="007A772C" w:rsidRDefault="002F1E2E" w:rsidP="00CA60EA">
      <w:pPr>
        <w:spacing w:after="40"/>
      </w:pPr>
      <w:r>
        <w:t>Consider the following tips to remove ultra-processed food from your diet:</w:t>
      </w:r>
    </w:p>
    <w:p w14:paraId="1B5AA7FE" w14:textId="77777777" w:rsidR="00FE3B11" w:rsidRPr="005412A6" w:rsidRDefault="002F1E2E" w:rsidP="005412A6">
      <w:pPr>
        <w:pStyle w:val="ListParagraph"/>
      </w:pPr>
      <w:r w:rsidRPr="005412A6">
        <w:t>Read the label</w:t>
      </w:r>
      <w:r w:rsidR="008A5B88" w:rsidRPr="005412A6">
        <w:t>, c</w:t>
      </w:r>
      <w:r w:rsidR="006C7498" w:rsidRPr="005412A6">
        <w:t>heck</w:t>
      </w:r>
      <w:r w:rsidR="008A5B88" w:rsidRPr="005412A6">
        <w:t>ing</w:t>
      </w:r>
      <w:r w:rsidR="006C7498" w:rsidRPr="005412A6">
        <w:t xml:space="preserve"> for</w:t>
      </w:r>
      <w:r w:rsidRPr="005412A6">
        <w:t xml:space="preserve"> high amounts of additives</w:t>
      </w:r>
      <w:r w:rsidR="00396B28" w:rsidRPr="005412A6">
        <w:t xml:space="preserve">, </w:t>
      </w:r>
      <w:r w:rsidRPr="005412A6">
        <w:t>preservatives</w:t>
      </w:r>
      <w:r w:rsidR="00396B28" w:rsidRPr="005412A6">
        <w:t xml:space="preserve">, </w:t>
      </w:r>
      <w:r w:rsidRPr="005412A6">
        <w:t>sulfites</w:t>
      </w:r>
      <w:r w:rsidR="00396B28" w:rsidRPr="005412A6">
        <w:t xml:space="preserve">, </w:t>
      </w:r>
      <w:r w:rsidRPr="005412A6">
        <w:t>saturated and trans fats</w:t>
      </w:r>
      <w:r w:rsidR="00396B28" w:rsidRPr="005412A6">
        <w:t xml:space="preserve">, </w:t>
      </w:r>
      <w:r w:rsidR="00D51630">
        <w:t xml:space="preserve">and </w:t>
      </w:r>
      <w:r w:rsidRPr="005412A6">
        <w:t>added sugar and salt.</w:t>
      </w:r>
    </w:p>
    <w:p w14:paraId="7FEB81A1" w14:textId="77777777" w:rsidR="00FE3B11" w:rsidRPr="005412A6" w:rsidRDefault="002F1E2E" w:rsidP="005412A6">
      <w:pPr>
        <w:pStyle w:val="ListParagraph"/>
      </w:pPr>
      <w:proofErr w:type="gramStart"/>
      <w:r>
        <w:t>Shop</w:t>
      </w:r>
      <w:proofErr w:type="gramEnd"/>
      <w:r w:rsidR="007A3E9B" w:rsidRPr="005412A6">
        <w:t xml:space="preserve"> the perimeter of the </w:t>
      </w:r>
      <w:r>
        <w:t xml:space="preserve">grocery </w:t>
      </w:r>
      <w:r w:rsidR="007A3E9B" w:rsidRPr="005412A6">
        <w:t xml:space="preserve">store and </w:t>
      </w:r>
      <w:r w:rsidRPr="005412A6">
        <w:t>bu</w:t>
      </w:r>
      <w:r w:rsidR="00CF4F6B" w:rsidRPr="005412A6">
        <w:t>y</w:t>
      </w:r>
      <w:r w:rsidRPr="005412A6">
        <w:t xml:space="preserve"> whole foods like fruits and vegetables.</w:t>
      </w:r>
    </w:p>
    <w:p w14:paraId="08D8ECD6" w14:textId="77777777" w:rsidR="00FE3B11" w:rsidRPr="005412A6" w:rsidRDefault="002F1E2E" w:rsidP="005412A6">
      <w:pPr>
        <w:pStyle w:val="ListParagraph"/>
      </w:pPr>
      <w:r w:rsidRPr="005412A6">
        <w:t>Have healthy snacks</w:t>
      </w:r>
      <w:r w:rsidR="007A3E9B" w:rsidRPr="005412A6">
        <w:t xml:space="preserve"> </w:t>
      </w:r>
      <w:r w:rsidRPr="005412A6">
        <w:t>on hand</w:t>
      </w:r>
      <w:r w:rsidR="007A3E9B" w:rsidRPr="005412A6">
        <w:t>.</w:t>
      </w:r>
    </w:p>
    <w:p w14:paraId="05027E3A" w14:textId="77777777" w:rsidR="00FE3B11" w:rsidRPr="005412A6" w:rsidRDefault="002F1E2E" w:rsidP="005412A6">
      <w:pPr>
        <w:pStyle w:val="ListParagraph"/>
      </w:pPr>
      <w:r w:rsidRPr="005412A6">
        <w:t>Swap refined grains—such as white pasta, rice and bread—for whole-grain options.</w:t>
      </w:r>
    </w:p>
    <w:p w14:paraId="4BB11830" w14:textId="77777777" w:rsidR="00FE3B11" w:rsidRPr="005412A6" w:rsidRDefault="002F1E2E" w:rsidP="005412A6">
      <w:pPr>
        <w:pStyle w:val="ListParagraph"/>
      </w:pPr>
      <w:r w:rsidRPr="005412A6">
        <w:t>Cook meals at home and prep ahead of time.</w:t>
      </w:r>
    </w:p>
    <w:p w14:paraId="63F9CE37" w14:textId="77777777" w:rsidR="004E34FA" w:rsidRPr="005412A6" w:rsidRDefault="002F1E2E" w:rsidP="00CA60EA">
      <w:pPr>
        <w:pStyle w:val="ListParagraph"/>
        <w:spacing w:after="100"/>
      </w:pPr>
      <w:r w:rsidRPr="005412A6">
        <w:t>Avoid processed meat</w:t>
      </w:r>
      <w:r w:rsidR="00814364" w:rsidRPr="005412A6">
        <w:t xml:space="preserve"> (e.g., s</w:t>
      </w:r>
      <w:r w:rsidRPr="005412A6">
        <w:t>ausage, hot dogs</w:t>
      </w:r>
      <w:r w:rsidR="00814364" w:rsidRPr="005412A6">
        <w:t xml:space="preserve"> </w:t>
      </w:r>
      <w:r w:rsidRPr="005412A6">
        <w:t>and lunch meat</w:t>
      </w:r>
      <w:r w:rsidR="00814364" w:rsidRPr="005412A6">
        <w:t>).</w:t>
      </w:r>
    </w:p>
    <w:p w14:paraId="0168F996" w14:textId="77777777" w:rsidR="00CD4517" w:rsidRDefault="002F1E2E" w:rsidP="00A83A7D">
      <w:r>
        <w:t>Cutting</w:t>
      </w:r>
      <w:r w:rsidRPr="00B964B7">
        <w:t xml:space="preserve"> </w:t>
      </w:r>
      <w:r w:rsidR="00797CF9">
        <w:t>highly processed</w:t>
      </w:r>
      <w:r w:rsidRPr="00B964B7">
        <w:t xml:space="preserve"> items out entirely can be difficult, so </w:t>
      </w:r>
      <w:r w:rsidR="00403AF4">
        <w:t>start</w:t>
      </w:r>
      <w:r w:rsidRPr="00B964B7">
        <w:t xml:space="preserve"> with </w:t>
      </w:r>
      <w:r w:rsidR="00797CF9">
        <w:t xml:space="preserve">these </w:t>
      </w:r>
      <w:r w:rsidRPr="00B964B7">
        <w:t>small steps.</w:t>
      </w:r>
      <w:r>
        <w:t xml:space="preserve"> </w:t>
      </w:r>
      <w:r w:rsidR="009D11D1" w:rsidRPr="009D11D1">
        <w:t>Before making dietary changes, consult your doctor</w:t>
      </w:r>
      <w:r>
        <w:t>.</w:t>
      </w:r>
    </w:p>
    <w:p w14:paraId="333BAEA8" w14:textId="77777777" w:rsidR="00CD4517" w:rsidRDefault="00CD4517" w:rsidP="00A83A7D">
      <w:pPr>
        <w:sectPr w:rsidR="00CD4517" w:rsidSect="00CE0685">
          <w:type w:val="continuous"/>
          <w:pgSz w:w="12240" w:h="15840"/>
          <w:pgMar w:top="1152" w:right="720" w:bottom="720" w:left="720" w:header="0" w:footer="720" w:gutter="0"/>
          <w:cols w:num="2" w:space="432"/>
          <w:docGrid w:linePitch="360"/>
        </w:sectPr>
      </w:pPr>
    </w:p>
    <w:p w14:paraId="13A84198" w14:textId="77777777" w:rsidR="007E6B4C" w:rsidRDefault="002F1E2E" w:rsidP="00EF58CA">
      <w:pPr>
        <w:pStyle w:val="Heading2"/>
      </w:pPr>
      <w:r>
        <w:rPr>
          <w:noProof/>
        </w:rPr>
        <w:lastRenderedPageBreak/>
        <w:drawing>
          <wp:anchor distT="0" distB="0" distL="114300" distR="114300" simplePos="0" relativeHeight="251663360" behindDoc="0" locked="0" layoutInCell="1" allowOverlap="1" wp14:anchorId="6CC3E3A6" wp14:editId="116200C2">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75005094" wp14:editId="28203A26">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006BDC12" w14:textId="77777777" w:rsidR="00EF58CA" w:rsidRDefault="002F1E2E" w:rsidP="00EF58CA">
                            <w:pPr>
                              <w:pStyle w:val="RecipeTitle"/>
                            </w:pPr>
                            <w:r w:rsidRPr="0038684B">
                              <w:t xml:space="preserve">Strawberry Mango </w:t>
                            </w:r>
                            <w:r>
                              <w:br/>
                            </w:r>
                            <w:r w:rsidRPr="0038684B">
                              <w:t>Feta Toast Points</w:t>
                            </w:r>
                          </w:p>
                          <w:p w14:paraId="44E65696" w14:textId="77777777" w:rsidR="003734B2" w:rsidRDefault="002F1E2E" w:rsidP="003734B2">
                            <w:pPr>
                              <w:pStyle w:val="RecipeServingsLine"/>
                            </w:pPr>
                            <w:r>
                              <w:t>Makes</w:t>
                            </w:r>
                            <w:r w:rsidR="0031317F">
                              <w:t>:</w:t>
                            </w:r>
                            <w:r>
                              <w:t xml:space="preserve"> </w:t>
                            </w:r>
                            <w:r w:rsidR="00F55C6F">
                              <w:t>4</w:t>
                            </w:r>
                            <w:r>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8" type="#_x0000_t202" style="width:527pt;height:91.05pt;margin-top:109.4pt;margin-left:-7pt;mso-height-percent:0;mso-height-relative:margin;mso-position-vertical-relative:page;mso-width-percent:0;mso-width-relative:margin;mso-wrap-distance-bottom:3.6pt;mso-wrap-distance-left:9pt;mso-wrap-distance-right:9pt;mso-wrap-distance-top:108pt;mso-wrap-style:square;position:absolute;v-text-anchor:top;visibility:visible;z-index:251660288" filled="f" stroked="f">
                <v:textbox>
                  <w:txbxContent>
                    <w:p w:rsidR="00EF58CA" w:rsidP="00EF58CA" w14:paraId="59591195" w14:textId="4B4B9114">
                      <w:pPr>
                        <w:pStyle w:val="RecipeTitle"/>
                      </w:pPr>
                      <w:r w:rsidRPr="0038684B">
                        <w:t xml:space="preserve">Strawberry Mango </w:t>
                      </w:r>
                      <w:r>
                        <w:br/>
                      </w:r>
                      <w:r w:rsidRPr="0038684B">
                        <w:t>Feta Toast Points</w:t>
                      </w:r>
                    </w:p>
                    <w:p w:rsidR="003734B2" w:rsidP="003734B2" w14:paraId="490468FB" w14:textId="091E49D7">
                      <w:pPr>
                        <w:pStyle w:val="RecipeServingsLine"/>
                      </w:pPr>
                      <w:r>
                        <w:t>Makes</w:t>
                      </w:r>
                      <w:r w:rsidR="0031317F">
                        <w:t>:</w:t>
                      </w:r>
                      <w:r>
                        <w:t xml:space="preserve"> </w:t>
                      </w:r>
                      <w:r w:rsidR="00F55C6F">
                        <w:t>4</w:t>
                      </w:r>
                      <w:r>
                        <w:t xml:space="preserve"> </w:t>
                      </w:r>
                      <w:r w:rsidR="00E82D0B">
                        <w:t>s</w:t>
                      </w:r>
                      <w:r>
                        <w:t>ervings</w:t>
                      </w:r>
                    </w:p>
                  </w:txbxContent>
                </v:textbox>
                <w10:wrap type="topAndBottom"/>
              </v:shape>
            </w:pict>
          </mc:Fallback>
        </mc:AlternateContent>
      </w:r>
      <w:r w:rsidR="00DC0772" w:rsidRPr="00DC0772">
        <w:t>In</w:t>
      </w:r>
      <w:r w:rsidR="00DC0772" w:rsidRPr="00B44B2C">
        <w:t>gre</w:t>
      </w:r>
      <w:r w:rsidR="00DC0772" w:rsidRPr="00DC0772">
        <w:t>dients</w:t>
      </w:r>
    </w:p>
    <w:p w14:paraId="38E92C0A" w14:textId="77777777" w:rsidR="006F0DE2" w:rsidRDefault="002F1E2E" w:rsidP="006F0DE2">
      <w:pPr>
        <w:pStyle w:val="ListParagraph"/>
      </w:pPr>
      <w:r>
        <w:t xml:space="preserve">1 mango, </w:t>
      </w:r>
      <w:r>
        <w:t>ripe (divided)</w:t>
      </w:r>
    </w:p>
    <w:p w14:paraId="644B4639" w14:textId="77777777" w:rsidR="006F0DE2" w:rsidRDefault="002F1E2E" w:rsidP="006F0DE2">
      <w:pPr>
        <w:pStyle w:val="ListParagraph"/>
      </w:pPr>
      <w:r>
        <w:t xml:space="preserve">2 </w:t>
      </w:r>
      <w:proofErr w:type="gramStart"/>
      <w:r>
        <w:t>cups</w:t>
      </w:r>
      <w:proofErr w:type="gramEnd"/>
      <w:r>
        <w:t xml:space="preserve"> strawberries (divided)</w:t>
      </w:r>
    </w:p>
    <w:p w14:paraId="36D1DEE9" w14:textId="77777777" w:rsidR="006F0DE2" w:rsidRDefault="002F1E2E" w:rsidP="006F0DE2">
      <w:pPr>
        <w:pStyle w:val="ListParagraph"/>
      </w:pPr>
      <w:r>
        <w:t>½ cup fat-free feta cheese crumbles</w:t>
      </w:r>
    </w:p>
    <w:p w14:paraId="2C616132" w14:textId="77777777" w:rsidR="006F0DE2" w:rsidRDefault="002F1E2E" w:rsidP="006F0DE2">
      <w:pPr>
        <w:pStyle w:val="ListParagraph"/>
      </w:pPr>
      <w:r>
        <w:t>2 Tbsp. balsamic vinegar</w:t>
      </w:r>
    </w:p>
    <w:p w14:paraId="2EDA78C2" w14:textId="77777777" w:rsidR="006F0DE2" w:rsidRDefault="002F1E2E" w:rsidP="006F0DE2">
      <w:pPr>
        <w:pStyle w:val="ListParagraph"/>
      </w:pPr>
      <w:r>
        <w:t>1 cup basil leaves (plus 2 Tbsp. for topping)</w:t>
      </w:r>
    </w:p>
    <w:p w14:paraId="0E5769CB" w14:textId="77777777" w:rsidR="006F0DE2" w:rsidRDefault="002F1E2E" w:rsidP="006F0DE2">
      <w:pPr>
        <w:pStyle w:val="ListParagraph"/>
      </w:pPr>
      <w:r>
        <w:t>2 Tbsp. olive oil</w:t>
      </w:r>
    </w:p>
    <w:p w14:paraId="4A8256E1" w14:textId="77777777" w:rsidR="006F0DE2" w:rsidRDefault="002F1E2E" w:rsidP="006F0DE2">
      <w:pPr>
        <w:pStyle w:val="ListParagraph"/>
      </w:pPr>
      <w:r>
        <w:t>4 slices whole wheat bread</w:t>
      </w:r>
    </w:p>
    <w:p w14:paraId="054BD02E" w14:textId="77777777" w:rsidR="000872DD" w:rsidRDefault="000872DD" w:rsidP="00EB1C4E"/>
    <w:p w14:paraId="487E3167" w14:textId="77777777" w:rsidR="00C50BD1" w:rsidRDefault="002F1E2E" w:rsidP="004C0596">
      <w:pPr>
        <w:pStyle w:val="NutritionalInfoHeading"/>
      </w:pPr>
      <w:r>
        <w:t>Nutritional Information</w:t>
      </w:r>
    </w:p>
    <w:p w14:paraId="2C3A1B34" w14:textId="77777777" w:rsidR="00C50BD1" w:rsidRDefault="002F1E2E" w:rsidP="00E610B0">
      <w:pPr>
        <w:pStyle w:val="RecipeServingsLine"/>
      </w:pPr>
      <w:r>
        <w:t>(per serving)</w:t>
      </w:r>
    </w:p>
    <w:p w14:paraId="4C326B1D" w14:textId="77777777" w:rsidR="00C50BD1" w:rsidRDefault="002F1E2E" w:rsidP="00786F9B">
      <w:pPr>
        <w:pStyle w:val="NutritionalInfo"/>
      </w:pPr>
      <w:r>
        <w:t>Tot</w:t>
      </w:r>
      <w:r w:rsidRPr="004C0596">
        <w:t>al cal</w:t>
      </w:r>
      <w:r>
        <w:t>ories</w:t>
      </w:r>
      <w:r>
        <w:tab/>
      </w:r>
      <w:r w:rsidR="00B247C2">
        <w:t>240</w:t>
      </w:r>
    </w:p>
    <w:p w14:paraId="45440D7A" w14:textId="77777777" w:rsidR="00C50BD1" w:rsidRDefault="002F1E2E" w:rsidP="00786F9B">
      <w:pPr>
        <w:pStyle w:val="NutritionalInfo"/>
      </w:pPr>
      <w:r>
        <w:t>Total fat</w:t>
      </w:r>
      <w:r>
        <w:tab/>
      </w:r>
      <w:r w:rsidR="00B247C2">
        <w:t>8</w:t>
      </w:r>
      <w:r>
        <w:t xml:space="preserve"> g</w:t>
      </w:r>
    </w:p>
    <w:p w14:paraId="5EC5E845" w14:textId="77777777" w:rsidR="00C50BD1" w:rsidRDefault="002F1E2E" w:rsidP="00786F9B">
      <w:pPr>
        <w:pStyle w:val="NutritionalInfo"/>
      </w:pPr>
      <w:r>
        <w:t>Protein</w:t>
      </w:r>
      <w:r>
        <w:tab/>
      </w:r>
      <w:r w:rsidR="00B07B08">
        <w:t>17</w:t>
      </w:r>
      <w:r>
        <w:t xml:space="preserve"> g</w:t>
      </w:r>
    </w:p>
    <w:p w14:paraId="696C8EEF" w14:textId="77777777" w:rsidR="00C50BD1" w:rsidRDefault="002F1E2E" w:rsidP="00786F9B">
      <w:pPr>
        <w:pStyle w:val="NutritionalInfo"/>
      </w:pPr>
      <w:r>
        <w:t>Sodium</w:t>
      </w:r>
      <w:r>
        <w:tab/>
      </w:r>
      <w:r w:rsidR="00B07B08">
        <w:t>390</w:t>
      </w:r>
      <w:r>
        <w:t xml:space="preserve"> mg</w:t>
      </w:r>
    </w:p>
    <w:p w14:paraId="04B447EF" w14:textId="77777777" w:rsidR="00C50BD1" w:rsidRDefault="002F1E2E" w:rsidP="00786F9B">
      <w:pPr>
        <w:pStyle w:val="NutritionalInfo"/>
      </w:pPr>
      <w:r>
        <w:t>Carbohydrate</w:t>
      </w:r>
      <w:r>
        <w:tab/>
      </w:r>
      <w:r w:rsidR="00B07B08">
        <w:t>33</w:t>
      </w:r>
      <w:r>
        <w:t xml:space="preserve"> g</w:t>
      </w:r>
    </w:p>
    <w:p w14:paraId="13385EE3" w14:textId="77777777" w:rsidR="00C50BD1" w:rsidRDefault="002F1E2E" w:rsidP="00786F9B">
      <w:pPr>
        <w:pStyle w:val="NutritionalInfo"/>
      </w:pPr>
      <w:r>
        <w:t>Dietary fiber</w:t>
      </w:r>
      <w:r>
        <w:tab/>
      </w:r>
      <w:r w:rsidR="00B07B08">
        <w:t>5</w:t>
      </w:r>
      <w:r>
        <w:t xml:space="preserve"> g</w:t>
      </w:r>
    </w:p>
    <w:p w14:paraId="749CF3BE" w14:textId="77777777" w:rsidR="00C50BD1" w:rsidRDefault="002F1E2E" w:rsidP="00786F9B">
      <w:pPr>
        <w:pStyle w:val="NutritionalInfo"/>
      </w:pPr>
      <w:r>
        <w:t>Saturated fat</w:t>
      </w:r>
      <w:r>
        <w:tab/>
      </w:r>
      <w:r w:rsidR="00B07B08">
        <w:t>2</w:t>
      </w:r>
      <w:r>
        <w:t xml:space="preserve"> g</w:t>
      </w:r>
    </w:p>
    <w:p w14:paraId="443FB297" w14:textId="77777777" w:rsidR="00A94846" w:rsidRDefault="002F1E2E" w:rsidP="00D26645">
      <w:pPr>
        <w:pStyle w:val="NutritionalInfo"/>
      </w:pPr>
      <w:r>
        <w:t>Total sugars</w:t>
      </w:r>
      <w:r>
        <w:tab/>
      </w:r>
      <w:r w:rsidR="00B07B08">
        <w:t>17</w:t>
      </w:r>
      <w:r>
        <w:t xml:space="preserve"> g</w:t>
      </w:r>
    </w:p>
    <w:p w14:paraId="5AB31A5A" w14:textId="77777777" w:rsidR="006244DA" w:rsidRDefault="002F1E2E" w:rsidP="00E610B0">
      <w:pPr>
        <w:pStyle w:val="RecipeServingsLine"/>
      </w:pPr>
      <w:r>
        <w:t>Source: MyPlate</w:t>
      </w:r>
    </w:p>
    <w:p w14:paraId="2406E42F" w14:textId="77777777" w:rsidR="00E67D9B" w:rsidRDefault="002F1E2E" w:rsidP="0013542B">
      <w:pPr>
        <w:pStyle w:val="Heading2"/>
      </w:pPr>
      <w:r>
        <w:br w:type="column"/>
        <w:t>Preparations</w:t>
      </w:r>
    </w:p>
    <w:p w14:paraId="376CB1B9" w14:textId="77777777" w:rsidR="00B247C2" w:rsidRDefault="002F1E2E" w:rsidP="00B247C2">
      <w:pPr>
        <w:pStyle w:val="NumberList"/>
      </w:pPr>
      <w:r>
        <w:t xml:space="preserve">Peel and pit </w:t>
      </w:r>
      <w:r w:rsidR="00C35D60">
        <w:t xml:space="preserve">the </w:t>
      </w:r>
      <w:r>
        <w:t xml:space="preserve">mango. Dice ¾ of </w:t>
      </w:r>
      <w:r w:rsidR="00403AF4">
        <w:t xml:space="preserve">the </w:t>
      </w:r>
      <w:r>
        <w:t xml:space="preserve">mango and ¾ of </w:t>
      </w:r>
      <w:r w:rsidR="00403AF4">
        <w:t xml:space="preserve">the </w:t>
      </w:r>
      <w:r>
        <w:t xml:space="preserve">strawberries; place in a large bowl with feta </w:t>
      </w:r>
      <w:r>
        <w:t>cheese. Put the remaining fruit, ¼ cup basil, vinegar and oil in a blender and blend.</w:t>
      </w:r>
    </w:p>
    <w:p w14:paraId="5FEAC718" w14:textId="77777777" w:rsidR="00B247C2" w:rsidRDefault="002F1E2E" w:rsidP="00B247C2">
      <w:pPr>
        <w:pStyle w:val="NumberList"/>
      </w:pPr>
      <w:r>
        <w:t xml:space="preserve">Pour </w:t>
      </w:r>
      <w:r w:rsidR="003E598E">
        <w:t xml:space="preserve">the </w:t>
      </w:r>
      <w:r>
        <w:t>blended vinaigrette over the fruit-feta mix and toss gently.</w:t>
      </w:r>
    </w:p>
    <w:p w14:paraId="4CE4C919" w14:textId="77777777" w:rsidR="00B247C2" w:rsidRDefault="002F1E2E" w:rsidP="00B247C2">
      <w:pPr>
        <w:pStyle w:val="NumberList"/>
      </w:pPr>
      <w:r>
        <w:t>Chop the remaining basil leaves.</w:t>
      </w:r>
    </w:p>
    <w:p w14:paraId="000394B6" w14:textId="77777777" w:rsidR="00B247C2" w:rsidRDefault="002F1E2E" w:rsidP="00B247C2">
      <w:pPr>
        <w:pStyle w:val="NumberList"/>
      </w:pPr>
      <w:r>
        <w:t>Toast the bread slices and cut each slice diagonally.</w:t>
      </w:r>
    </w:p>
    <w:p w14:paraId="246CA851" w14:textId="77777777" w:rsidR="00B247C2" w:rsidRPr="00714788" w:rsidRDefault="002F1E2E" w:rsidP="00B247C2">
      <w:pPr>
        <w:pStyle w:val="NumberList"/>
      </w:pPr>
      <w:r>
        <w:t>Top the toast points with the dressed fruit-feta mix and chopped basil.</w:t>
      </w:r>
    </w:p>
    <w:sectPr w:rsidR="00B247C2" w:rsidRPr="00714788"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0EDFF" w14:textId="77777777" w:rsidR="002F1E2E" w:rsidRDefault="002F1E2E">
      <w:pPr>
        <w:spacing w:after="0" w:line="240" w:lineRule="auto"/>
      </w:pPr>
      <w:r>
        <w:separator/>
      </w:r>
    </w:p>
  </w:endnote>
  <w:endnote w:type="continuationSeparator" w:id="0">
    <w:p w14:paraId="281DBB85" w14:textId="77777777" w:rsidR="002F1E2E" w:rsidRDefault="002F1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BC17" w14:textId="77777777" w:rsidR="0058221A" w:rsidRPr="002E5998" w:rsidRDefault="002F1E2E"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660EDB">
      <w:rPr>
        <w:sz w:val="14"/>
        <w:szCs w:val="14"/>
      </w:rPr>
      <w:t>5</w:t>
    </w:r>
    <w:r w:rsidRPr="002E5998">
      <w:rPr>
        <w:sz w:val="14"/>
        <w:szCs w:val="14"/>
      </w:rPr>
      <w:t xml:space="preserve"> 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1A68"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6342B" w14:textId="77777777" w:rsidR="002F1E2E" w:rsidRDefault="002F1E2E">
      <w:pPr>
        <w:spacing w:after="0" w:line="240" w:lineRule="auto"/>
      </w:pPr>
      <w:r>
        <w:separator/>
      </w:r>
    </w:p>
  </w:footnote>
  <w:footnote w:type="continuationSeparator" w:id="0">
    <w:p w14:paraId="04908618" w14:textId="77777777" w:rsidR="002F1E2E" w:rsidRDefault="002F1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A2BD" w14:textId="77777777" w:rsidR="00475315" w:rsidRDefault="002F1E2E">
    <w:pPr>
      <w:pStyle w:val="Header"/>
    </w:pPr>
    <w:r>
      <w:rPr>
        <w:noProof/>
      </w:rPr>
      <w:drawing>
        <wp:anchor distT="0" distB="0" distL="114300" distR="114300" simplePos="0" relativeHeight="251658240" behindDoc="0" locked="0" layoutInCell="1" allowOverlap="1" wp14:anchorId="21D36501" wp14:editId="45D69780">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A4FC05CA">
      <w:start w:val="1"/>
      <w:numFmt w:val="bullet"/>
      <w:lvlText w:val=""/>
      <w:lvlJc w:val="left"/>
      <w:pPr>
        <w:ind w:left="720" w:hanging="360"/>
      </w:pPr>
      <w:rPr>
        <w:rFonts w:ascii="Symbol" w:hAnsi="Symbol" w:hint="default"/>
      </w:rPr>
    </w:lvl>
    <w:lvl w:ilvl="1" w:tplc="867E2BAC" w:tentative="1">
      <w:start w:val="1"/>
      <w:numFmt w:val="bullet"/>
      <w:lvlText w:val="o"/>
      <w:lvlJc w:val="left"/>
      <w:pPr>
        <w:ind w:left="1440" w:hanging="360"/>
      </w:pPr>
      <w:rPr>
        <w:rFonts w:ascii="Courier New" w:hAnsi="Courier New" w:cs="Courier New" w:hint="default"/>
      </w:rPr>
    </w:lvl>
    <w:lvl w:ilvl="2" w:tplc="B32E9ADC" w:tentative="1">
      <w:start w:val="1"/>
      <w:numFmt w:val="bullet"/>
      <w:lvlText w:val=""/>
      <w:lvlJc w:val="left"/>
      <w:pPr>
        <w:ind w:left="2160" w:hanging="360"/>
      </w:pPr>
      <w:rPr>
        <w:rFonts w:ascii="Wingdings" w:hAnsi="Wingdings" w:hint="default"/>
      </w:rPr>
    </w:lvl>
    <w:lvl w:ilvl="3" w:tplc="809A0CB2" w:tentative="1">
      <w:start w:val="1"/>
      <w:numFmt w:val="bullet"/>
      <w:lvlText w:val=""/>
      <w:lvlJc w:val="left"/>
      <w:pPr>
        <w:ind w:left="2880" w:hanging="360"/>
      </w:pPr>
      <w:rPr>
        <w:rFonts w:ascii="Symbol" w:hAnsi="Symbol" w:hint="default"/>
      </w:rPr>
    </w:lvl>
    <w:lvl w:ilvl="4" w:tplc="8A487E28" w:tentative="1">
      <w:start w:val="1"/>
      <w:numFmt w:val="bullet"/>
      <w:lvlText w:val="o"/>
      <w:lvlJc w:val="left"/>
      <w:pPr>
        <w:ind w:left="3600" w:hanging="360"/>
      </w:pPr>
      <w:rPr>
        <w:rFonts w:ascii="Courier New" w:hAnsi="Courier New" w:cs="Courier New" w:hint="default"/>
      </w:rPr>
    </w:lvl>
    <w:lvl w:ilvl="5" w:tplc="69DA3E24" w:tentative="1">
      <w:start w:val="1"/>
      <w:numFmt w:val="bullet"/>
      <w:lvlText w:val=""/>
      <w:lvlJc w:val="left"/>
      <w:pPr>
        <w:ind w:left="4320" w:hanging="360"/>
      </w:pPr>
      <w:rPr>
        <w:rFonts w:ascii="Wingdings" w:hAnsi="Wingdings" w:hint="default"/>
      </w:rPr>
    </w:lvl>
    <w:lvl w:ilvl="6" w:tplc="7E2CFC22" w:tentative="1">
      <w:start w:val="1"/>
      <w:numFmt w:val="bullet"/>
      <w:lvlText w:val=""/>
      <w:lvlJc w:val="left"/>
      <w:pPr>
        <w:ind w:left="5040" w:hanging="360"/>
      </w:pPr>
      <w:rPr>
        <w:rFonts w:ascii="Symbol" w:hAnsi="Symbol" w:hint="default"/>
      </w:rPr>
    </w:lvl>
    <w:lvl w:ilvl="7" w:tplc="571C5038" w:tentative="1">
      <w:start w:val="1"/>
      <w:numFmt w:val="bullet"/>
      <w:lvlText w:val="o"/>
      <w:lvlJc w:val="left"/>
      <w:pPr>
        <w:ind w:left="5760" w:hanging="360"/>
      </w:pPr>
      <w:rPr>
        <w:rFonts w:ascii="Courier New" w:hAnsi="Courier New" w:cs="Courier New" w:hint="default"/>
      </w:rPr>
    </w:lvl>
    <w:lvl w:ilvl="8" w:tplc="D2D0EEEE" w:tentative="1">
      <w:start w:val="1"/>
      <w:numFmt w:val="bullet"/>
      <w:lvlText w:val=""/>
      <w:lvlJc w:val="left"/>
      <w:pPr>
        <w:ind w:left="6480" w:hanging="360"/>
      </w:pPr>
      <w:rPr>
        <w:rFonts w:ascii="Wingdings" w:hAnsi="Wingdings" w:hint="default"/>
      </w:rPr>
    </w:lvl>
  </w:abstractNum>
  <w:abstractNum w:abstractNumId="1" w15:restartNumberingAfterBreak="0">
    <w:nsid w:val="0DC6191E"/>
    <w:multiLevelType w:val="hybridMultilevel"/>
    <w:tmpl w:val="5698924C"/>
    <w:lvl w:ilvl="0" w:tplc="3768F572">
      <w:start w:val="1"/>
      <w:numFmt w:val="bullet"/>
      <w:pStyle w:val="BList1"/>
      <w:lvlText w:val=""/>
      <w:lvlJc w:val="left"/>
      <w:pPr>
        <w:ind w:left="720" w:hanging="360"/>
      </w:pPr>
      <w:rPr>
        <w:rFonts w:ascii="Symbol" w:hAnsi="Symbol" w:hint="default"/>
        <w:b/>
        <w:i w:val="0"/>
        <w:color w:val="43BFB1"/>
      </w:rPr>
    </w:lvl>
    <w:lvl w:ilvl="1" w:tplc="B7A492FE">
      <w:start w:val="1"/>
      <w:numFmt w:val="bullet"/>
      <w:lvlText w:val="o"/>
      <w:lvlJc w:val="left"/>
      <w:pPr>
        <w:ind w:left="1440" w:hanging="360"/>
      </w:pPr>
      <w:rPr>
        <w:rFonts w:ascii="Courier New" w:hAnsi="Courier New" w:cs="Courier New" w:hint="default"/>
      </w:rPr>
    </w:lvl>
    <w:lvl w:ilvl="2" w:tplc="BA1C6264">
      <w:start w:val="1"/>
      <w:numFmt w:val="bullet"/>
      <w:lvlText w:val=""/>
      <w:lvlJc w:val="left"/>
      <w:pPr>
        <w:ind w:left="2160" w:hanging="360"/>
      </w:pPr>
      <w:rPr>
        <w:rFonts w:ascii="Wingdings" w:hAnsi="Wingdings" w:hint="default"/>
      </w:rPr>
    </w:lvl>
    <w:lvl w:ilvl="3" w:tplc="07E4FA2A">
      <w:start w:val="1"/>
      <w:numFmt w:val="bullet"/>
      <w:lvlText w:val=""/>
      <w:lvlJc w:val="left"/>
      <w:pPr>
        <w:ind w:left="2880" w:hanging="360"/>
      </w:pPr>
      <w:rPr>
        <w:rFonts w:ascii="Symbol" w:hAnsi="Symbol" w:hint="default"/>
      </w:rPr>
    </w:lvl>
    <w:lvl w:ilvl="4" w:tplc="CF6CE988">
      <w:start w:val="1"/>
      <w:numFmt w:val="bullet"/>
      <w:lvlText w:val="o"/>
      <w:lvlJc w:val="left"/>
      <w:pPr>
        <w:ind w:left="3600" w:hanging="360"/>
      </w:pPr>
      <w:rPr>
        <w:rFonts w:ascii="Courier New" w:hAnsi="Courier New" w:cs="Courier New" w:hint="default"/>
      </w:rPr>
    </w:lvl>
    <w:lvl w:ilvl="5" w:tplc="B7BAE2E0">
      <w:start w:val="1"/>
      <w:numFmt w:val="bullet"/>
      <w:lvlText w:val=""/>
      <w:lvlJc w:val="left"/>
      <w:pPr>
        <w:ind w:left="4320" w:hanging="360"/>
      </w:pPr>
      <w:rPr>
        <w:rFonts w:ascii="Wingdings" w:hAnsi="Wingdings" w:hint="default"/>
      </w:rPr>
    </w:lvl>
    <w:lvl w:ilvl="6" w:tplc="53DCAAB6">
      <w:start w:val="1"/>
      <w:numFmt w:val="bullet"/>
      <w:lvlText w:val=""/>
      <w:lvlJc w:val="left"/>
      <w:pPr>
        <w:ind w:left="5040" w:hanging="360"/>
      </w:pPr>
      <w:rPr>
        <w:rFonts w:ascii="Symbol" w:hAnsi="Symbol" w:hint="default"/>
      </w:rPr>
    </w:lvl>
    <w:lvl w:ilvl="7" w:tplc="8BF6C420">
      <w:start w:val="1"/>
      <w:numFmt w:val="bullet"/>
      <w:lvlText w:val="o"/>
      <w:lvlJc w:val="left"/>
      <w:pPr>
        <w:ind w:left="5760" w:hanging="360"/>
      </w:pPr>
      <w:rPr>
        <w:rFonts w:ascii="Courier New" w:hAnsi="Courier New" w:cs="Courier New" w:hint="default"/>
      </w:rPr>
    </w:lvl>
    <w:lvl w:ilvl="8" w:tplc="94F4EE0A">
      <w:start w:val="1"/>
      <w:numFmt w:val="bullet"/>
      <w:lvlText w:val=""/>
      <w:lvlJc w:val="left"/>
      <w:pPr>
        <w:ind w:left="6480" w:hanging="360"/>
      </w:pPr>
      <w:rPr>
        <w:rFonts w:ascii="Wingdings" w:hAnsi="Wingdings" w:hint="default"/>
      </w:rPr>
    </w:lvl>
  </w:abstractNum>
  <w:abstractNum w:abstractNumId="2" w15:restartNumberingAfterBreak="0">
    <w:nsid w:val="11FD5859"/>
    <w:multiLevelType w:val="hybridMultilevel"/>
    <w:tmpl w:val="1CB00C60"/>
    <w:lvl w:ilvl="0" w:tplc="7C900F08">
      <w:start w:val="1"/>
      <w:numFmt w:val="bullet"/>
      <w:lvlText w:val=""/>
      <w:lvlJc w:val="left"/>
      <w:pPr>
        <w:ind w:left="720" w:hanging="360"/>
      </w:pPr>
      <w:rPr>
        <w:rFonts w:ascii="Symbol" w:hAnsi="Symbol" w:hint="default"/>
      </w:rPr>
    </w:lvl>
    <w:lvl w:ilvl="1" w:tplc="0C100A9E">
      <w:start w:val="1"/>
      <w:numFmt w:val="bullet"/>
      <w:lvlText w:val="o"/>
      <w:lvlJc w:val="left"/>
      <w:pPr>
        <w:ind w:left="1440" w:hanging="360"/>
      </w:pPr>
      <w:rPr>
        <w:rFonts w:ascii="Courier New" w:hAnsi="Courier New" w:cs="Courier New" w:hint="default"/>
      </w:rPr>
    </w:lvl>
    <w:lvl w:ilvl="2" w:tplc="965E132C">
      <w:start w:val="1"/>
      <w:numFmt w:val="bullet"/>
      <w:lvlText w:val=""/>
      <w:lvlJc w:val="left"/>
      <w:pPr>
        <w:ind w:left="2160" w:hanging="360"/>
      </w:pPr>
      <w:rPr>
        <w:rFonts w:ascii="Wingdings" w:hAnsi="Wingdings" w:hint="default"/>
      </w:rPr>
    </w:lvl>
    <w:lvl w:ilvl="3" w:tplc="FBEE6254">
      <w:start w:val="1"/>
      <w:numFmt w:val="bullet"/>
      <w:lvlText w:val=""/>
      <w:lvlJc w:val="left"/>
      <w:pPr>
        <w:ind w:left="2880" w:hanging="360"/>
      </w:pPr>
      <w:rPr>
        <w:rFonts w:ascii="Symbol" w:hAnsi="Symbol" w:hint="default"/>
      </w:rPr>
    </w:lvl>
    <w:lvl w:ilvl="4" w:tplc="90D81BB8">
      <w:start w:val="1"/>
      <w:numFmt w:val="bullet"/>
      <w:lvlText w:val="o"/>
      <w:lvlJc w:val="left"/>
      <w:pPr>
        <w:ind w:left="3600" w:hanging="360"/>
      </w:pPr>
      <w:rPr>
        <w:rFonts w:ascii="Courier New" w:hAnsi="Courier New" w:cs="Courier New" w:hint="default"/>
      </w:rPr>
    </w:lvl>
    <w:lvl w:ilvl="5" w:tplc="A0F67EF6">
      <w:start w:val="1"/>
      <w:numFmt w:val="bullet"/>
      <w:lvlText w:val=""/>
      <w:lvlJc w:val="left"/>
      <w:pPr>
        <w:ind w:left="4320" w:hanging="360"/>
      </w:pPr>
      <w:rPr>
        <w:rFonts w:ascii="Wingdings" w:hAnsi="Wingdings" w:hint="default"/>
      </w:rPr>
    </w:lvl>
    <w:lvl w:ilvl="6" w:tplc="08BA1AFA">
      <w:start w:val="1"/>
      <w:numFmt w:val="bullet"/>
      <w:lvlText w:val=""/>
      <w:lvlJc w:val="left"/>
      <w:pPr>
        <w:ind w:left="5040" w:hanging="360"/>
      </w:pPr>
      <w:rPr>
        <w:rFonts w:ascii="Symbol" w:hAnsi="Symbol" w:hint="default"/>
      </w:rPr>
    </w:lvl>
    <w:lvl w:ilvl="7" w:tplc="5164F730">
      <w:start w:val="1"/>
      <w:numFmt w:val="bullet"/>
      <w:lvlText w:val="o"/>
      <w:lvlJc w:val="left"/>
      <w:pPr>
        <w:ind w:left="5760" w:hanging="360"/>
      </w:pPr>
      <w:rPr>
        <w:rFonts w:ascii="Courier New" w:hAnsi="Courier New" w:cs="Courier New" w:hint="default"/>
      </w:rPr>
    </w:lvl>
    <w:lvl w:ilvl="8" w:tplc="A5A2C8BC">
      <w:start w:val="1"/>
      <w:numFmt w:val="bullet"/>
      <w:lvlText w:val=""/>
      <w:lvlJc w:val="left"/>
      <w:pPr>
        <w:ind w:left="6480" w:hanging="360"/>
      </w:pPr>
      <w:rPr>
        <w:rFonts w:ascii="Wingdings" w:hAnsi="Wingdings" w:hint="default"/>
      </w:rPr>
    </w:lvl>
  </w:abstractNum>
  <w:abstractNum w:abstractNumId="3"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2A40E5"/>
    <w:multiLevelType w:val="hybridMultilevel"/>
    <w:tmpl w:val="2D9049B6"/>
    <w:lvl w:ilvl="0" w:tplc="8F38D918">
      <w:numFmt w:val="bullet"/>
      <w:lvlText w:val="•"/>
      <w:lvlJc w:val="left"/>
      <w:pPr>
        <w:ind w:left="720" w:hanging="360"/>
      </w:pPr>
      <w:rPr>
        <w:rFonts w:ascii="Calibri" w:eastAsiaTheme="minorHAnsi" w:hAnsi="Calibri" w:cs="Calibri" w:hint="default"/>
      </w:rPr>
    </w:lvl>
    <w:lvl w:ilvl="1" w:tplc="1902C12C" w:tentative="1">
      <w:start w:val="1"/>
      <w:numFmt w:val="bullet"/>
      <w:lvlText w:val="o"/>
      <w:lvlJc w:val="left"/>
      <w:pPr>
        <w:ind w:left="1440" w:hanging="360"/>
      </w:pPr>
      <w:rPr>
        <w:rFonts w:ascii="Courier New" w:hAnsi="Courier New" w:cs="Courier New" w:hint="default"/>
      </w:rPr>
    </w:lvl>
    <w:lvl w:ilvl="2" w:tplc="4B3C97EC" w:tentative="1">
      <w:start w:val="1"/>
      <w:numFmt w:val="bullet"/>
      <w:lvlText w:val=""/>
      <w:lvlJc w:val="left"/>
      <w:pPr>
        <w:ind w:left="2160" w:hanging="360"/>
      </w:pPr>
      <w:rPr>
        <w:rFonts w:ascii="Wingdings" w:hAnsi="Wingdings" w:hint="default"/>
      </w:rPr>
    </w:lvl>
    <w:lvl w:ilvl="3" w:tplc="E81621D0" w:tentative="1">
      <w:start w:val="1"/>
      <w:numFmt w:val="bullet"/>
      <w:lvlText w:val=""/>
      <w:lvlJc w:val="left"/>
      <w:pPr>
        <w:ind w:left="2880" w:hanging="360"/>
      </w:pPr>
      <w:rPr>
        <w:rFonts w:ascii="Symbol" w:hAnsi="Symbol" w:hint="default"/>
      </w:rPr>
    </w:lvl>
    <w:lvl w:ilvl="4" w:tplc="8A2E6F5A" w:tentative="1">
      <w:start w:val="1"/>
      <w:numFmt w:val="bullet"/>
      <w:lvlText w:val="o"/>
      <w:lvlJc w:val="left"/>
      <w:pPr>
        <w:ind w:left="3600" w:hanging="360"/>
      </w:pPr>
      <w:rPr>
        <w:rFonts w:ascii="Courier New" w:hAnsi="Courier New" w:cs="Courier New" w:hint="default"/>
      </w:rPr>
    </w:lvl>
    <w:lvl w:ilvl="5" w:tplc="3A1EF4CE" w:tentative="1">
      <w:start w:val="1"/>
      <w:numFmt w:val="bullet"/>
      <w:lvlText w:val=""/>
      <w:lvlJc w:val="left"/>
      <w:pPr>
        <w:ind w:left="4320" w:hanging="360"/>
      </w:pPr>
      <w:rPr>
        <w:rFonts w:ascii="Wingdings" w:hAnsi="Wingdings" w:hint="default"/>
      </w:rPr>
    </w:lvl>
    <w:lvl w:ilvl="6" w:tplc="1FE016E2" w:tentative="1">
      <w:start w:val="1"/>
      <w:numFmt w:val="bullet"/>
      <w:lvlText w:val=""/>
      <w:lvlJc w:val="left"/>
      <w:pPr>
        <w:ind w:left="5040" w:hanging="360"/>
      </w:pPr>
      <w:rPr>
        <w:rFonts w:ascii="Symbol" w:hAnsi="Symbol" w:hint="default"/>
      </w:rPr>
    </w:lvl>
    <w:lvl w:ilvl="7" w:tplc="1B6429C0" w:tentative="1">
      <w:start w:val="1"/>
      <w:numFmt w:val="bullet"/>
      <w:lvlText w:val="o"/>
      <w:lvlJc w:val="left"/>
      <w:pPr>
        <w:ind w:left="5760" w:hanging="360"/>
      </w:pPr>
      <w:rPr>
        <w:rFonts w:ascii="Courier New" w:hAnsi="Courier New" w:cs="Courier New" w:hint="default"/>
      </w:rPr>
    </w:lvl>
    <w:lvl w:ilvl="8" w:tplc="0BD66FD0" w:tentative="1">
      <w:start w:val="1"/>
      <w:numFmt w:val="bullet"/>
      <w:lvlText w:val=""/>
      <w:lvlJc w:val="left"/>
      <w:pPr>
        <w:ind w:left="6480" w:hanging="360"/>
      </w:pPr>
      <w:rPr>
        <w:rFonts w:ascii="Wingdings" w:hAnsi="Wingdings" w:hint="default"/>
      </w:rPr>
    </w:lvl>
  </w:abstractNum>
  <w:abstractNum w:abstractNumId="5"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CF526F"/>
    <w:multiLevelType w:val="hybridMultilevel"/>
    <w:tmpl w:val="622EEB8E"/>
    <w:lvl w:ilvl="0" w:tplc="FC44446A">
      <w:start w:val="1"/>
      <w:numFmt w:val="decimal"/>
      <w:lvlText w:val="%1."/>
      <w:lvlJc w:val="left"/>
      <w:pPr>
        <w:ind w:left="576" w:hanging="360"/>
      </w:pPr>
      <w:rPr>
        <w:rFonts w:hint="default"/>
        <w:color w:val="325243"/>
      </w:rPr>
    </w:lvl>
    <w:lvl w:ilvl="1" w:tplc="039CF12E" w:tentative="1">
      <w:start w:val="1"/>
      <w:numFmt w:val="bullet"/>
      <w:lvlText w:val="o"/>
      <w:lvlJc w:val="left"/>
      <w:pPr>
        <w:ind w:left="2160" w:hanging="360"/>
      </w:pPr>
      <w:rPr>
        <w:rFonts w:ascii="Courier New" w:hAnsi="Courier New" w:cs="Courier New" w:hint="default"/>
      </w:rPr>
    </w:lvl>
    <w:lvl w:ilvl="2" w:tplc="34ECBEDC" w:tentative="1">
      <w:start w:val="1"/>
      <w:numFmt w:val="bullet"/>
      <w:lvlText w:val=""/>
      <w:lvlJc w:val="left"/>
      <w:pPr>
        <w:ind w:left="2880" w:hanging="360"/>
      </w:pPr>
      <w:rPr>
        <w:rFonts w:ascii="Wingdings" w:hAnsi="Wingdings" w:hint="default"/>
      </w:rPr>
    </w:lvl>
    <w:lvl w:ilvl="3" w:tplc="B4B64F08" w:tentative="1">
      <w:start w:val="1"/>
      <w:numFmt w:val="bullet"/>
      <w:lvlText w:val=""/>
      <w:lvlJc w:val="left"/>
      <w:pPr>
        <w:ind w:left="3600" w:hanging="360"/>
      </w:pPr>
      <w:rPr>
        <w:rFonts w:ascii="Symbol" w:hAnsi="Symbol" w:hint="default"/>
      </w:rPr>
    </w:lvl>
    <w:lvl w:ilvl="4" w:tplc="611028D6" w:tentative="1">
      <w:start w:val="1"/>
      <w:numFmt w:val="bullet"/>
      <w:lvlText w:val="o"/>
      <w:lvlJc w:val="left"/>
      <w:pPr>
        <w:ind w:left="4320" w:hanging="360"/>
      </w:pPr>
      <w:rPr>
        <w:rFonts w:ascii="Courier New" w:hAnsi="Courier New" w:cs="Courier New" w:hint="default"/>
      </w:rPr>
    </w:lvl>
    <w:lvl w:ilvl="5" w:tplc="126290FC" w:tentative="1">
      <w:start w:val="1"/>
      <w:numFmt w:val="bullet"/>
      <w:lvlText w:val=""/>
      <w:lvlJc w:val="left"/>
      <w:pPr>
        <w:ind w:left="5040" w:hanging="360"/>
      </w:pPr>
      <w:rPr>
        <w:rFonts w:ascii="Wingdings" w:hAnsi="Wingdings" w:hint="default"/>
      </w:rPr>
    </w:lvl>
    <w:lvl w:ilvl="6" w:tplc="B7E2FA10" w:tentative="1">
      <w:start w:val="1"/>
      <w:numFmt w:val="bullet"/>
      <w:lvlText w:val=""/>
      <w:lvlJc w:val="left"/>
      <w:pPr>
        <w:ind w:left="5760" w:hanging="360"/>
      </w:pPr>
      <w:rPr>
        <w:rFonts w:ascii="Symbol" w:hAnsi="Symbol" w:hint="default"/>
      </w:rPr>
    </w:lvl>
    <w:lvl w:ilvl="7" w:tplc="BDB2F77A" w:tentative="1">
      <w:start w:val="1"/>
      <w:numFmt w:val="bullet"/>
      <w:lvlText w:val="o"/>
      <w:lvlJc w:val="left"/>
      <w:pPr>
        <w:ind w:left="6480" w:hanging="360"/>
      </w:pPr>
      <w:rPr>
        <w:rFonts w:ascii="Courier New" w:hAnsi="Courier New" w:cs="Courier New" w:hint="default"/>
      </w:rPr>
    </w:lvl>
    <w:lvl w:ilvl="8" w:tplc="BBE246C2" w:tentative="1">
      <w:start w:val="1"/>
      <w:numFmt w:val="bullet"/>
      <w:lvlText w:val=""/>
      <w:lvlJc w:val="left"/>
      <w:pPr>
        <w:ind w:left="7200" w:hanging="360"/>
      </w:pPr>
      <w:rPr>
        <w:rFonts w:ascii="Wingdings" w:hAnsi="Wingdings" w:hint="default"/>
      </w:rPr>
    </w:lvl>
  </w:abstractNum>
  <w:abstractNum w:abstractNumId="7" w15:restartNumberingAfterBreak="0">
    <w:nsid w:val="5B4B0607"/>
    <w:multiLevelType w:val="hybridMultilevel"/>
    <w:tmpl w:val="CFCC6EFA"/>
    <w:lvl w:ilvl="0" w:tplc="A342CC2E">
      <w:start w:val="1"/>
      <w:numFmt w:val="bullet"/>
      <w:lvlText w:val=""/>
      <w:lvlJc w:val="left"/>
      <w:pPr>
        <w:ind w:left="720" w:hanging="360"/>
      </w:pPr>
      <w:rPr>
        <w:rFonts w:ascii="Symbol" w:hAnsi="Symbol" w:hint="default"/>
      </w:rPr>
    </w:lvl>
    <w:lvl w:ilvl="1" w:tplc="94FE3940" w:tentative="1">
      <w:start w:val="1"/>
      <w:numFmt w:val="bullet"/>
      <w:lvlText w:val="o"/>
      <w:lvlJc w:val="left"/>
      <w:pPr>
        <w:ind w:left="1440" w:hanging="360"/>
      </w:pPr>
      <w:rPr>
        <w:rFonts w:ascii="Courier New" w:hAnsi="Courier New" w:cs="Courier New" w:hint="default"/>
      </w:rPr>
    </w:lvl>
    <w:lvl w:ilvl="2" w:tplc="A3B4C794" w:tentative="1">
      <w:start w:val="1"/>
      <w:numFmt w:val="bullet"/>
      <w:lvlText w:val=""/>
      <w:lvlJc w:val="left"/>
      <w:pPr>
        <w:ind w:left="2160" w:hanging="360"/>
      </w:pPr>
      <w:rPr>
        <w:rFonts w:ascii="Wingdings" w:hAnsi="Wingdings" w:hint="default"/>
      </w:rPr>
    </w:lvl>
    <w:lvl w:ilvl="3" w:tplc="2DD002A6" w:tentative="1">
      <w:start w:val="1"/>
      <w:numFmt w:val="bullet"/>
      <w:lvlText w:val=""/>
      <w:lvlJc w:val="left"/>
      <w:pPr>
        <w:ind w:left="2880" w:hanging="360"/>
      </w:pPr>
      <w:rPr>
        <w:rFonts w:ascii="Symbol" w:hAnsi="Symbol" w:hint="default"/>
      </w:rPr>
    </w:lvl>
    <w:lvl w:ilvl="4" w:tplc="FA424A18" w:tentative="1">
      <w:start w:val="1"/>
      <w:numFmt w:val="bullet"/>
      <w:lvlText w:val="o"/>
      <w:lvlJc w:val="left"/>
      <w:pPr>
        <w:ind w:left="3600" w:hanging="360"/>
      </w:pPr>
      <w:rPr>
        <w:rFonts w:ascii="Courier New" w:hAnsi="Courier New" w:cs="Courier New" w:hint="default"/>
      </w:rPr>
    </w:lvl>
    <w:lvl w:ilvl="5" w:tplc="CAFA60C4" w:tentative="1">
      <w:start w:val="1"/>
      <w:numFmt w:val="bullet"/>
      <w:lvlText w:val=""/>
      <w:lvlJc w:val="left"/>
      <w:pPr>
        <w:ind w:left="4320" w:hanging="360"/>
      </w:pPr>
      <w:rPr>
        <w:rFonts w:ascii="Wingdings" w:hAnsi="Wingdings" w:hint="default"/>
      </w:rPr>
    </w:lvl>
    <w:lvl w:ilvl="6" w:tplc="A65A55C2" w:tentative="1">
      <w:start w:val="1"/>
      <w:numFmt w:val="bullet"/>
      <w:lvlText w:val=""/>
      <w:lvlJc w:val="left"/>
      <w:pPr>
        <w:ind w:left="5040" w:hanging="360"/>
      </w:pPr>
      <w:rPr>
        <w:rFonts w:ascii="Symbol" w:hAnsi="Symbol" w:hint="default"/>
      </w:rPr>
    </w:lvl>
    <w:lvl w:ilvl="7" w:tplc="8206B9F0" w:tentative="1">
      <w:start w:val="1"/>
      <w:numFmt w:val="bullet"/>
      <w:lvlText w:val="o"/>
      <w:lvlJc w:val="left"/>
      <w:pPr>
        <w:ind w:left="5760" w:hanging="360"/>
      </w:pPr>
      <w:rPr>
        <w:rFonts w:ascii="Courier New" w:hAnsi="Courier New" w:cs="Courier New" w:hint="default"/>
      </w:rPr>
    </w:lvl>
    <w:lvl w:ilvl="8" w:tplc="CC00A3B0" w:tentative="1">
      <w:start w:val="1"/>
      <w:numFmt w:val="bullet"/>
      <w:lvlText w:val=""/>
      <w:lvlJc w:val="left"/>
      <w:pPr>
        <w:ind w:left="6480" w:hanging="360"/>
      </w:pPr>
      <w:rPr>
        <w:rFonts w:ascii="Wingdings" w:hAnsi="Wingdings" w:hint="default"/>
      </w:rPr>
    </w:lvl>
  </w:abstractNum>
  <w:abstractNum w:abstractNumId="8" w15:restartNumberingAfterBreak="0">
    <w:nsid w:val="5F5E564D"/>
    <w:multiLevelType w:val="hybridMultilevel"/>
    <w:tmpl w:val="DEE0B4CA"/>
    <w:lvl w:ilvl="0" w:tplc="0944E7E0">
      <w:start w:val="1"/>
      <w:numFmt w:val="bullet"/>
      <w:pStyle w:val="ListParagraph"/>
      <w:lvlText w:val=""/>
      <w:lvlJc w:val="left"/>
      <w:pPr>
        <w:ind w:left="576" w:hanging="360"/>
      </w:pPr>
      <w:rPr>
        <w:rFonts w:ascii="Symbol" w:hAnsi="Symbol" w:hint="default"/>
        <w:color w:val="325243"/>
      </w:rPr>
    </w:lvl>
    <w:lvl w:ilvl="1" w:tplc="23C80CF6" w:tentative="1">
      <w:start w:val="1"/>
      <w:numFmt w:val="bullet"/>
      <w:lvlText w:val="o"/>
      <w:lvlJc w:val="left"/>
      <w:pPr>
        <w:ind w:left="2160" w:hanging="360"/>
      </w:pPr>
      <w:rPr>
        <w:rFonts w:ascii="Courier New" w:hAnsi="Courier New" w:cs="Courier New" w:hint="default"/>
      </w:rPr>
    </w:lvl>
    <w:lvl w:ilvl="2" w:tplc="8BF006A6" w:tentative="1">
      <w:start w:val="1"/>
      <w:numFmt w:val="bullet"/>
      <w:lvlText w:val=""/>
      <w:lvlJc w:val="left"/>
      <w:pPr>
        <w:ind w:left="2880" w:hanging="360"/>
      </w:pPr>
      <w:rPr>
        <w:rFonts w:ascii="Wingdings" w:hAnsi="Wingdings" w:hint="default"/>
      </w:rPr>
    </w:lvl>
    <w:lvl w:ilvl="3" w:tplc="8B9C6DF0" w:tentative="1">
      <w:start w:val="1"/>
      <w:numFmt w:val="bullet"/>
      <w:lvlText w:val=""/>
      <w:lvlJc w:val="left"/>
      <w:pPr>
        <w:ind w:left="3600" w:hanging="360"/>
      </w:pPr>
      <w:rPr>
        <w:rFonts w:ascii="Symbol" w:hAnsi="Symbol" w:hint="default"/>
      </w:rPr>
    </w:lvl>
    <w:lvl w:ilvl="4" w:tplc="EF30BB12" w:tentative="1">
      <w:start w:val="1"/>
      <w:numFmt w:val="bullet"/>
      <w:lvlText w:val="o"/>
      <w:lvlJc w:val="left"/>
      <w:pPr>
        <w:ind w:left="4320" w:hanging="360"/>
      </w:pPr>
      <w:rPr>
        <w:rFonts w:ascii="Courier New" w:hAnsi="Courier New" w:cs="Courier New" w:hint="default"/>
      </w:rPr>
    </w:lvl>
    <w:lvl w:ilvl="5" w:tplc="2ECA4110" w:tentative="1">
      <w:start w:val="1"/>
      <w:numFmt w:val="bullet"/>
      <w:lvlText w:val=""/>
      <w:lvlJc w:val="left"/>
      <w:pPr>
        <w:ind w:left="5040" w:hanging="360"/>
      </w:pPr>
      <w:rPr>
        <w:rFonts w:ascii="Wingdings" w:hAnsi="Wingdings" w:hint="default"/>
      </w:rPr>
    </w:lvl>
    <w:lvl w:ilvl="6" w:tplc="4EC080CC" w:tentative="1">
      <w:start w:val="1"/>
      <w:numFmt w:val="bullet"/>
      <w:lvlText w:val=""/>
      <w:lvlJc w:val="left"/>
      <w:pPr>
        <w:ind w:left="5760" w:hanging="360"/>
      </w:pPr>
      <w:rPr>
        <w:rFonts w:ascii="Symbol" w:hAnsi="Symbol" w:hint="default"/>
      </w:rPr>
    </w:lvl>
    <w:lvl w:ilvl="7" w:tplc="7A102FEE" w:tentative="1">
      <w:start w:val="1"/>
      <w:numFmt w:val="bullet"/>
      <w:lvlText w:val="o"/>
      <w:lvlJc w:val="left"/>
      <w:pPr>
        <w:ind w:left="6480" w:hanging="360"/>
      </w:pPr>
      <w:rPr>
        <w:rFonts w:ascii="Courier New" w:hAnsi="Courier New" w:cs="Courier New" w:hint="default"/>
      </w:rPr>
    </w:lvl>
    <w:lvl w:ilvl="8" w:tplc="1DE2CD2C" w:tentative="1">
      <w:start w:val="1"/>
      <w:numFmt w:val="bullet"/>
      <w:lvlText w:val=""/>
      <w:lvlJc w:val="left"/>
      <w:pPr>
        <w:ind w:left="7200" w:hanging="360"/>
      </w:pPr>
      <w:rPr>
        <w:rFonts w:ascii="Wingdings" w:hAnsi="Wingdings" w:hint="default"/>
      </w:rPr>
    </w:lvl>
  </w:abstractNum>
  <w:abstractNum w:abstractNumId="9"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6146C1"/>
    <w:multiLevelType w:val="hybridMultilevel"/>
    <w:tmpl w:val="FC422B8A"/>
    <w:lvl w:ilvl="0" w:tplc="3D7C31CC">
      <w:start w:val="1"/>
      <w:numFmt w:val="decimal"/>
      <w:pStyle w:val="NumberList"/>
      <w:lvlText w:val="%1."/>
      <w:lvlJc w:val="left"/>
      <w:pPr>
        <w:ind w:left="576" w:hanging="360"/>
      </w:pPr>
      <w:rPr>
        <w:rFonts w:ascii="Corbel" w:hAnsi="Corbel" w:hint="default"/>
        <w:b/>
        <w:i w:val="0"/>
        <w:color w:val="325243"/>
      </w:rPr>
    </w:lvl>
    <w:lvl w:ilvl="1" w:tplc="D370FCC6" w:tentative="1">
      <w:start w:val="1"/>
      <w:numFmt w:val="lowerLetter"/>
      <w:lvlText w:val="%2."/>
      <w:lvlJc w:val="left"/>
      <w:pPr>
        <w:ind w:left="1656" w:hanging="360"/>
      </w:pPr>
    </w:lvl>
    <w:lvl w:ilvl="2" w:tplc="DF7067CE" w:tentative="1">
      <w:start w:val="1"/>
      <w:numFmt w:val="lowerRoman"/>
      <w:lvlText w:val="%3."/>
      <w:lvlJc w:val="right"/>
      <w:pPr>
        <w:ind w:left="2376" w:hanging="180"/>
      </w:pPr>
    </w:lvl>
    <w:lvl w:ilvl="3" w:tplc="C4A2FF44" w:tentative="1">
      <w:start w:val="1"/>
      <w:numFmt w:val="decimal"/>
      <w:lvlText w:val="%4."/>
      <w:lvlJc w:val="left"/>
      <w:pPr>
        <w:ind w:left="3096" w:hanging="360"/>
      </w:pPr>
    </w:lvl>
    <w:lvl w:ilvl="4" w:tplc="8A3E1382" w:tentative="1">
      <w:start w:val="1"/>
      <w:numFmt w:val="lowerLetter"/>
      <w:lvlText w:val="%5."/>
      <w:lvlJc w:val="left"/>
      <w:pPr>
        <w:ind w:left="3816" w:hanging="360"/>
      </w:pPr>
    </w:lvl>
    <w:lvl w:ilvl="5" w:tplc="E206C042" w:tentative="1">
      <w:start w:val="1"/>
      <w:numFmt w:val="lowerRoman"/>
      <w:lvlText w:val="%6."/>
      <w:lvlJc w:val="right"/>
      <w:pPr>
        <w:ind w:left="4536" w:hanging="180"/>
      </w:pPr>
    </w:lvl>
    <w:lvl w:ilvl="6" w:tplc="52888F8C" w:tentative="1">
      <w:start w:val="1"/>
      <w:numFmt w:val="decimal"/>
      <w:lvlText w:val="%7."/>
      <w:lvlJc w:val="left"/>
      <w:pPr>
        <w:ind w:left="5256" w:hanging="360"/>
      </w:pPr>
    </w:lvl>
    <w:lvl w:ilvl="7" w:tplc="7E96BC4E" w:tentative="1">
      <w:start w:val="1"/>
      <w:numFmt w:val="lowerLetter"/>
      <w:lvlText w:val="%8."/>
      <w:lvlJc w:val="left"/>
      <w:pPr>
        <w:ind w:left="5976" w:hanging="360"/>
      </w:pPr>
    </w:lvl>
    <w:lvl w:ilvl="8" w:tplc="924012E8" w:tentative="1">
      <w:start w:val="1"/>
      <w:numFmt w:val="lowerRoman"/>
      <w:lvlText w:val="%9."/>
      <w:lvlJc w:val="right"/>
      <w:pPr>
        <w:ind w:left="6696" w:hanging="180"/>
      </w:pPr>
    </w:lvl>
  </w:abstractNum>
  <w:num w:numId="1" w16cid:durableId="1436247095">
    <w:abstractNumId w:val="8"/>
  </w:num>
  <w:num w:numId="2" w16cid:durableId="1615946080">
    <w:abstractNumId w:val="10"/>
  </w:num>
  <w:num w:numId="3" w16cid:durableId="1809013080">
    <w:abstractNumId w:val="7"/>
  </w:num>
  <w:num w:numId="4" w16cid:durableId="1004824131">
    <w:abstractNumId w:val="8"/>
  </w:num>
  <w:num w:numId="5" w16cid:durableId="2059042787">
    <w:abstractNumId w:val="8"/>
  </w:num>
  <w:num w:numId="6" w16cid:durableId="1179807407">
    <w:abstractNumId w:val="2"/>
  </w:num>
  <w:num w:numId="7" w16cid:durableId="585386222">
    <w:abstractNumId w:val="8"/>
  </w:num>
  <w:num w:numId="8" w16cid:durableId="101613431">
    <w:abstractNumId w:val="5"/>
  </w:num>
  <w:num w:numId="9" w16cid:durableId="1229656770">
    <w:abstractNumId w:val="9"/>
  </w:num>
  <w:num w:numId="10" w16cid:durableId="830365214">
    <w:abstractNumId w:val="4"/>
  </w:num>
  <w:num w:numId="11" w16cid:durableId="1410537923">
    <w:abstractNumId w:val="0"/>
  </w:num>
  <w:num w:numId="12" w16cid:durableId="1502089175">
    <w:abstractNumId w:val="1"/>
  </w:num>
  <w:num w:numId="13" w16cid:durableId="1662663123">
    <w:abstractNumId w:val="3"/>
  </w:num>
  <w:num w:numId="14" w16cid:durableId="155193836">
    <w:abstractNumId w:val="8"/>
  </w:num>
  <w:num w:numId="15" w16cid:durableId="9278849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MqkFAC3sAWUtAAAA"/>
  </w:docVars>
  <w:rsids>
    <w:rsidRoot w:val="00D05ED7"/>
    <w:rsid w:val="00001FB4"/>
    <w:rsid w:val="000023F5"/>
    <w:rsid w:val="0000299B"/>
    <w:rsid w:val="00004F61"/>
    <w:rsid w:val="00013A5E"/>
    <w:rsid w:val="00013DC4"/>
    <w:rsid w:val="00024914"/>
    <w:rsid w:val="00025706"/>
    <w:rsid w:val="00026B4A"/>
    <w:rsid w:val="0004059D"/>
    <w:rsid w:val="00041449"/>
    <w:rsid w:val="00042E3A"/>
    <w:rsid w:val="00043375"/>
    <w:rsid w:val="00045EEF"/>
    <w:rsid w:val="00047212"/>
    <w:rsid w:val="00047770"/>
    <w:rsid w:val="00057B26"/>
    <w:rsid w:val="00073619"/>
    <w:rsid w:val="00076251"/>
    <w:rsid w:val="00083948"/>
    <w:rsid w:val="000872DD"/>
    <w:rsid w:val="000912C6"/>
    <w:rsid w:val="00094981"/>
    <w:rsid w:val="00097438"/>
    <w:rsid w:val="000A00DD"/>
    <w:rsid w:val="000C0083"/>
    <w:rsid w:val="000C15D7"/>
    <w:rsid w:val="000C440C"/>
    <w:rsid w:val="000C71B2"/>
    <w:rsid w:val="000D3184"/>
    <w:rsid w:val="000D7038"/>
    <w:rsid w:val="000E3F99"/>
    <w:rsid w:val="000F12B3"/>
    <w:rsid w:val="000F25F9"/>
    <w:rsid w:val="000F2CF9"/>
    <w:rsid w:val="000F6233"/>
    <w:rsid w:val="000F6383"/>
    <w:rsid w:val="000F63CE"/>
    <w:rsid w:val="000F75B2"/>
    <w:rsid w:val="0010323B"/>
    <w:rsid w:val="001050DB"/>
    <w:rsid w:val="00110E38"/>
    <w:rsid w:val="00111051"/>
    <w:rsid w:val="0011268F"/>
    <w:rsid w:val="00112A93"/>
    <w:rsid w:val="00112CFB"/>
    <w:rsid w:val="00113BCC"/>
    <w:rsid w:val="00113DC5"/>
    <w:rsid w:val="00114AA4"/>
    <w:rsid w:val="00115564"/>
    <w:rsid w:val="00117F20"/>
    <w:rsid w:val="00123BD2"/>
    <w:rsid w:val="001242B0"/>
    <w:rsid w:val="0012502E"/>
    <w:rsid w:val="00130B21"/>
    <w:rsid w:val="00130FE0"/>
    <w:rsid w:val="001348F1"/>
    <w:rsid w:val="0013542B"/>
    <w:rsid w:val="00137331"/>
    <w:rsid w:val="001412BD"/>
    <w:rsid w:val="0014199C"/>
    <w:rsid w:val="00141A4A"/>
    <w:rsid w:val="001422BB"/>
    <w:rsid w:val="0014461A"/>
    <w:rsid w:val="0014625B"/>
    <w:rsid w:val="001468AA"/>
    <w:rsid w:val="00146CD4"/>
    <w:rsid w:val="00151113"/>
    <w:rsid w:val="00151695"/>
    <w:rsid w:val="00151DDD"/>
    <w:rsid w:val="0015288D"/>
    <w:rsid w:val="00153B52"/>
    <w:rsid w:val="00153EE1"/>
    <w:rsid w:val="001561A9"/>
    <w:rsid w:val="0015751C"/>
    <w:rsid w:val="00157E44"/>
    <w:rsid w:val="0016080D"/>
    <w:rsid w:val="00161A22"/>
    <w:rsid w:val="00162DF2"/>
    <w:rsid w:val="00163F05"/>
    <w:rsid w:val="00167D2B"/>
    <w:rsid w:val="00171BAD"/>
    <w:rsid w:val="00171FF2"/>
    <w:rsid w:val="0017219A"/>
    <w:rsid w:val="0017394C"/>
    <w:rsid w:val="001740C8"/>
    <w:rsid w:val="001741B5"/>
    <w:rsid w:val="00174D3E"/>
    <w:rsid w:val="00176F8E"/>
    <w:rsid w:val="00183353"/>
    <w:rsid w:val="0018587D"/>
    <w:rsid w:val="0018668C"/>
    <w:rsid w:val="001874A6"/>
    <w:rsid w:val="00190767"/>
    <w:rsid w:val="001948B9"/>
    <w:rsid w:val="00195143"/>
    <w:rsid w:val="00195D73"/>
    <w:rsid w:val="00197378"/>
    <w:rsid w:val="00197D9F"/>
    <w:rsid w:val="001A046E"/>
    <w:rsid w:val="001A0EE8"/>
    <w:rsid w:val="001A4FC4"/>
    <w:rsid w:val="001B07A5"/>
    <w:rsid w:val="001B0F7F"/>
    <w:rsid w:val="001B382B"/>
    <w:rsid w:val="001B6126"/>
    <w:rsid w:val="001B782E"/>
    <w:rsid w:val="001B7C7D"/>
    <w:rsid w:val="001C0442"/>
    <w:rsid w:val="001C67B6"/>
    <w:rsid w:val="001C701E"/>
    <w:rsid w:val="001C732D"/>
    <w:rsid w:val="001D5499"/>
    <w:rsid w:val="001D6EAC"/>
    <w:rsid w:val="001E244A"/>
    <w:rsid w:val="001E69A6"/>
    <w:rsid w:val="001E6A2C"/>
    <w:rsid w:val="001F0B42"/>
    <w:rsid w:val="002004D8"/>
    <w:rsid w:val="00201B6C"/>
    <w:rsid w:val="0020447F"/>
    <w:rsid w:val="00205191"/>
    <w:rsid w:val="00206B40"/>
    <w:rsid w:val="00211233"/>
    <w:rsid w:val="00212054"/>
    <w:rsid w:val="00212545"/>
    <w:rsid w:val="00216F79"/>
    <w:rsid w:val="002173AA"/>
    <w:rsid w:val="00226847"/>
    <w:rsid w:val="00234369"/>
    <w:rsid w:val="002367D2"/>
    <w:rsid w:val="00236CDE"/>
    <w:rsid w:val="0024171E"/>
    <w:rsid w:val="00241AAF"/>
    <w:rsid w:val="00247574"/>
    <w:rsid w:val="002521B8"/>
    <w:rsid w:val="002521C8"/>
    <w:rsid w:val="00253F4D"/>
    <w:rsid w:val="00255B03"/>
    <w:rsid w:val="00264240"/>
    <w:rsid w:val="00275066"/>
    <w:rsid w:val="00280629"/>
    <w:rsid w:val="00282294"/>
    <w:rsid w:val="00284343"/>
    <w:rsid w:val="00287CD1"/>
    <w:rsid w:val="002951E8"/>
    <w:rsid w:val="00296746"/>
    <w:rsid w:val="002A1610"/>
    <w:rsid w:val="002A4774"/>
    <w:rsid w:val="002C02BA"/>
    <w:rsid w:val="002C143C"/>
    <w:rsid w:val="002D468A"/>
    <w:rsid w:val="002E2600"/>
    <w:rsid w:val="002E3520"/>
    <w:rsid w:val="002E5998"/>
    <w:rsid w:val="002E61C9"/>
    <w:rsid w:val="002E66EE"/>
    <w:rsid w:val="002E6B5B"/>
    <w:rsid w:val="002F0875"/>
    <w:rsid w:val="002F1E2E"/>
    <w:rsid w:val="002F36D5"/>
    <w:rsid w:val="002F74BD"/>
    <w:rsid w:val="00300632"/>
    <w:rsid w:val="003026BB"/>
    <w:rsid w:val="00310E6C"/>
    <w:rsid w:val="00312AD1"/>
    <w:rsid w:val="0031317F"/>
    <w:rsid w:val="00313DDD"/>
    <w:rsid w:val="003258C3"/>
    <w:rsid w:val="00336722"/>
    <w:rsid w:val="00340215"/>
    <w:rsid w:val="00342CDB"/>
    <w:rsid w:val="00344E27"/>
    <w:rsid w:val="00347ABC"/>
    <w:rsid w:val="003533E7"/>
    <w:rsid w:val="00353AD7"/>
    <w:rsid w:val="00357AFB"/>
    <w:rsid w:val="00362957"/>
    <w:rsid w:val="00363029"/>
    <w:rsid w:val="00364452"/>
    <w:rsid w:val="00365B36"/>
    <w:rsid w:val="00366EB3"/>
    <w:rsid w:val="003670A0"/>
    <w:rsid w:val="00367E69"/>
    <w:rsid w:val="003734B2"/>
    <w:rsid w:val="0038684B"/>
    <w:rsid w:val="00387BF2"/>
    <w:rsid w:val="003934A0"/>
    <w:rsid w:val="0039614E"/>
    <w:rsid w:val="00396B28"/>
    <w:rsid w:val="00396D37"/>
    <w:rsid w:val="003A41A0"/>
    <w:rsid w:val="003A43A2"/>
    <w:rsid w:val="003A5E56"/>
    <w:rsid w:val="003A6737"/>
    <w:rsid w:val="003A7E5E"/>
    <w:rsid w:val="003C1008"/>
    <w:rsid w:val="003C78B3"/>
    <w:rsid w:val="003D00DC"/>
    <w:rsid w:val="003D0AD5"/>
    <w:rsid w:val="003D32FA"/>
    <w:rsid w:val="003D38B5"/>
    <w:rsid w:val="003E13C3"/>
    <w:rsid w:val="003E3422"/>
    <w:rsid w:val="003E598E"/>
    <w:rsid w:val="003E7D5D"/>
    <w:rsid w:val="003F35BA"/>
    <w:rsid w:val="003F627E"/>
    <w:rsid w:val="00400A3C"/>
    <w:rsid w:val="004015CA"/>
    <w:rsid w:val="00403AF4"/>
    <w:rsid w:val="00405724"/>
    <w:rsid w:val="004067A7"/>
    <w:rsid w:val="00407A29"/>
    <w:rsid w:val="00411843"/>
    <w:rsid w:val="004165BC"/>
    <w:rsid w:val="004175E5"/>
    <w:rsid w:val="00417ADA"/>
    <w:rsid w:val="00420147"/>
    <w:rsid w:val="004218C7"/>
    <w:rsid w:val="00422CC9"/>
    <w:rsid w:val="004260B8"/>
    <w:rsid w:val="00432F39"/>
    <w:rsid w:val="00433591"/>
    <w:rsid w:val="0044234B"/>
    <w:rsid w:val="00443096"/>
    <w:rsid w:val="00443810"/>
    <w:rsid w:val="00444EE0"/>
    <w:rsid w:val="00445A35"/>
    <w:rsid w:val="00446E06"/>
    <w:rsid w:val="00451D3A"/>
    <w:rsid w:val="00456DE8"/>
    <w:rsid w:val="004607DB"/>
    <w:rsid w:val="004625B8"/>
    <w:rsid w:val="00462901"/>
    <w:rsid w:val="0046598A"/>
    <w:rsid w:val="00475315"/>
    <w:rsid w:val="004828D5"/>
    <w:rsid w:val="00482CAE"/>
    <w:rsid w:val="0048307E"/>
    <w:rsid w:val="00485373"/>
    <w:rsid w:val="0048642D"/>
    <w:rsid w:val="00493267"/>
    <w:rsid w:val="00493B6A"/>
    <w:rsid w:val="00495465"/>
    <w:rsid w:val="004B1149"/>
    <w:rsid w:val="004C0596"/>
    <w:rsid w:val="004C0C3A"/>
    <w:rsid w:val="004C312B"/>
    <w:rsid w:val="004C418D"/>
    <w:rsid w:val="004C6A1F"/>
    <w:rsid w:val="004C79AD"/>
    <w:rsid w:val="004D5242"/>
    <w:rsid w:val="004D5863"/>
    <w:rsid w:val="004E084D"/>
    <w:rsid w:val="004E34FA"/>
    <w:rsid w:val="004E4166"/>
    <w:rsid w:val="004E69D9"/>
    <w:rsid w:val="004F0054"/>
    <w:rsid w:val="004F211A"/>
    <w:rsid w:val="004F7E13"/>
    <w:rsid w:val="00501FCD"/>
    <w:rsid w:val="00502EBC"/>
    <w:rsid w:val="00507188"/>
    <w:rsid w:val="00510128"/>
    <w:rsid w:val="00514172"/>
    <w:rsid w:val="0051707D"/>
    <w:rsid w:val="00520DD3"/>
    <w:rsid w:val="00531E79"/>
    <w:rsid w:val="00532DEB"/>
    <w:rsid w:val="005412A6"/>
    <w:rsid w:val="00547493"/>
    <w:rsid w:val="00547FB1"/>
    <w:rsid w:val="0056028F"/>
    <w:rsid w:val="00563E4C"/>
    <w:rsid w:val="00567A06"/>
    <w:rsid w:val="0057399D"/>
    <w:rsid w:val="00573AC6"/>
    <w:rsid w:val="00576F08"/>
    <w:rsid w:val="00580079"/>
    <w:rsid w:val="0058221A"/>
    <w:rsid w:val="00584299"/>
    <w:rsid w:val="00587015"/>
    <w:rsid w:val="00592BFC"/>
    <w:rsid w:val="00593789"/>
    <w:rsid w:val="005950B3"/>
    <w:rsid w:val="00596A37"/>
    <w:rsid w:val="00597963"/>
    <w:rsid w:val="00597F4D"/>
    <w:rsid w:val="005A09DE"/>
    <w:rsid w:val="005A5844"/>
    <w:rsid w:val="005A74A4"/>
    <w:rsid w:val="005B2246"/>
    <w:rsid w:val="005B23FD"/>
    <w:rsid w:val="005C240B"/>
    <w:rsid w:val="005C3932"/>
    <w:rsid w:val="005C50F3"/>
    <w:rsid w:val="005C5F41"/>
    <w:rsid w:val="005C64F9"/>
    <w:rsid w:val="005C7E19"/>
    <w:rsid w:val="005D05AC"/>
    <w:rsid w:val="005D09FB"/>
    <w:rsid w:val="005D21DC"/>
    <w:rsid w:val="005D2B33"/>
    <w:rsid w:val="005D3749"/>
    <w:rsid w:val="005D4386"/>
    <w:rsid w:val="005D5791"/>
    <w:rsid w:val="005D626B"/>
    <w:rsid w:val="005F00D2"/>
    <w:rsid w:val="006006B0"/>
    <w:rsid w:val="00610937"/>
    <w:rsid w:val="00611087"/>
    <w:rsid w:val="00620025"/>
    <w:rsid w:val="00622528"/>
    <w:rsid w:val="006244DA"/>
    <w:rsid w:val="0063319C"/>
    <w:rsid w:val="00633807"/>
    <w:rsid w:val="00633EEF"/>
    <w:rsid w:val="0063518E"/>
    <w:rsid w:val="00635B40"/>
    <w:rsid w:val="006376A9"/>
    <w:rsid w:val="00637D8D"/>
    <w:rsid w:val="0064556B"/>
    <w:rsid w:val="006464A9"/>
    <w:rsid w:val="0064764D"/>
    <w:rsid w:val="00653B1C"/>
    <w:rsid w:val="00655917"/>
    <w:rsid w:val="00660EDB"/>
    <w:rsid w:val="006616F6"/>
    <w:rsid w:val="0066270F"/>
    <w:rsid w:val="0066438E"/>
    <w:rsid w:val="00666D42"/>
    <w:rsid w:val="0067021F"/>
    <w:rsid w:val="00676F09"/>
    <w:rsid w:val="00690887"/>
    <w:rsid w:val="006919E3"/>
    <w:rsid w:val="00692D1F"/>
    <w:rsid w:val="00692FAA"/>
    <w:rsid w:val="006952BB"/>
    <w:rsid w:val="00695B76"/>
    <w:rsid w:val="00697BD7"/>
    <w:rsid w:val="006A16B2"/>
    <w:rsid w:val="006A1E0F"/>
    <w:rsid w:val="006A27F6"/>
    <w:rsid w:val="006A292F"/>
    <w:rsid w:val="006A48D2"/>
    <w:rsid w:val="006A646E"/>
    <w:rsid w:val="006A6514"/>
    <w:rsid w:val="006A6CC9"/>
    <w:rsid w:val="006B6780"/>
    <w:rsid w:val="006B7A90"/>
    <w:rsid w:val="006C7498"/>
    <w:rsid w:val="006D1251"/>
    <w:rsid w:val="006D65DB"/>
    <w:rsid w:val="006E0264"/>
    <w:rsid w:val="006E1213"/>
    <w:rsid w:val="006E2B12"/>
    <w:rsid w:val="006E33E3"/>
    <w:rsid w:val="006E3401"/>
    <w:rsid w:val="006E6B42"/>
    <w:rsid w:val="006F0DE2"/>
    <w:rsid w:val="006F2854"/>
    <w:rsid w:val="006F38B9"/>
    <w:rsid w:val="006F7CFB"/>
    <w:rsid w:val="00701ADD"/>
    <w:rsid w:val="0071140B"/>
    <w:rsid w:val="00712086"/>
    <w:rsid w:val="00714788"/>
    <w:rsid w:val="007165F9"/>
    <w:rsid w:val="00722398"/>
    <w:rsid w:val="00724836"/>
    <w:rsid w:val="00726F3C"/>
    <w:rsid w:val="007312DE"/>
    <w:rsid w:val="0073247A"/>
    <w:rsid w:val="00733821"/>
    <w:rsid w:val="007347F3"/>
    <w:rsid w:val="007367FD"/>
    <w:rsid w:val="00736AAD"/>
    <w:rsid w:val="007379B3"/>
    <w:rsid w:val="00747433"/>
    <w:rsid w:val="0075258E"/>
    <w:rsid w:val="00752F03"/>
    <w:rsid w:val="00754410"/>
    <w:rsid w:val="00761011"/>
    <w:rsid w:val="00763881"/>
    <w:rsid w:val="007645A6"/>
    <w:rsid w:val="007647A4"/>
    <w:rsid w:val="00765080"/>
    <w:rsid w:val="00774A9F"/>
    <w:rsid w:val="007822D9"/>
    <w:rsid w:val="00783013"/>
    <w:rsid w:val="00786F9B"/>
    <w:rsid w:val="00787047"/>
    <w:rsid w:val="0079063A"/>
    <w:rsid w:val="00795D68"/>
    <w:rsid w:val="00796C79"/>
    <w:rsid w:val="00797CF9"/>
    <w:rsid w:val="007A0941"/>
    <w:rsid w:val="007A3202"/>
    <w:rsid w:val="007A3E9B"/>
    <w:rsid w:val="007A5CA2"/>
    <w:rsid w:val="007A6088"/>
    <w:rsid w:val="007A64CC"/>
    <w:rsid w:val="007A772C"/>
    <w:rsid w:val="007B3079"/>
    <w:rsid w:val="007B3DB2"/>
    <w:rsid w:val="007B659B"/>
    <w:rsid w:val="007C0C9F"/>
    <w:rsid w:val="007C0CFB"/>
    <w:rsid w:val="007C1924"/>
    <w:rsid w:val="007D3C9D"/>
    <w:rsid w:val="007D564E"/>
    <w:rsid w:val="007D6035"/>
    <w:rsid w:val="007D71E6"/>
    <w:rsid w:val="007E36A2"/>
    <w:rsid w:val="007E6688"/>
    <w:rsid w:val="007E6B4C"/>
    <w:rsid w:val="007F1EA7"/>
    <w:rsid w:val="008000F6"/>
    <w:rsid w:val="0080516F"/>
    <w:rsid w:val="00805A6A"/>
    <w:rsid w:val="00812A78"/>
    <w:rsid w:val="00812B24"/>
    <w:rsid w:val="00814364"/>
    <w:rsid w:val="00814CEA"/>
    <w:rsid w:val="008178C0"/>
    <w:rsid w:val="00820511"/>
    <w:rsid w:val="00823967"/>
    <w:rsid w:val="00825456"/>
    <w:rsid w:val="00826940"/>
    <w:rsid w:val="00832BF9"/>
    <w:rsid w:val="0083578A"/>
    <w:rsid w:val="00841C01"/>
    <w:rsid w:val="0084493A"/>
    <w:rsid w:val="008453E7"/>
    <w:rsid w:val="00846245"/>
    <w:rsid w:val="008559AC"/>
    <w:rsid w:val="00861D7F"/>
    <w:rsid w:val="00865791"/>
    <w:rsid w:val="00865D0D"/>
    <w:rsid w:val="00866C73"/>
    <w:rsid w:val="00871E45"/>
    <w:rsid w:val="00874A2B"/>
    <w:rsid w:val="00881DED"/>
    <w:rsid w:val="00881F08"/>
    <w:rsid w:val="00882CD4"/>
    <w:rsid w:val="00885130"/>
    <w:rsid w:val="0088690D"/>
    <w:rsid w:val="00886BD4"/>
    <w:rsid w:val="00887F93"/>
    <w:rsid w:val="00895DDF"/>
    <w:rsid w:val="008A2AF3"/>
    <w:rsid w:val="008A3076"/>
    <w:rsid w:val="008A32C7"/>
    <w:rsid w:val="008A5B88"/>
    <w:rsid w:val="008B006B"/>
    <w:rsid w:val="008B284D"/>
    <w:rsid w:val="008B4162"/>
    <w:rsid w:val="008B57C4"/>
    <w:rsid w:val="008C2681"/>
    <w:rsid w:val="008C66FC"/>
    <w:rsid w:val="008C78D5"/>
    <w:rsid w:val="008D5159"/>
    <w:rsid w:val="008D7F4D"/>
    <w:rsid w:val="008E12A1"/>
    <w:rsid w:val="008E3567"/>
    <w:rsid w:val="008F2310"/>
    <w:rsid w:val="008F2BBC"/>
    <w:rsid w:val="008F42DC"/>
    <w:rsid w:val="008F6B5B"/>
    <w:rsid w:val="00902591"/>
    <w:rsid w:val="009025BB"/>
    <w:rsid w:val="0091631F"/>
    <w:rsid w:val="009323BD"/>
    <w:rsid w:val="00934170"/>
    <w:rsid w:val="00934798"/>
    <w:rsid w:val="0093487F"/>
    <w:rsid w:val="0093504E"/>
    <w:rsid w:val="00935A0E"/>
    <w:rsid w:val="00936014"/>
    <w:rsid w:val="0094362C"/>
    <w:rsid w:val="00944522"/>
    <w:rsid w:val="009445A7"/>
    <w:rsid w:val="00946F88"/>
    <w:rsid w:val="00952121"/>
    <w:rsid w:val="00966B07"/>
    <w:rsid w:val="00972D11"/>
    <w:rsid w:val="00973844"/>
    <w:rsid w:val="00973B6B"/>
    <w:rsid w:val="00976369"/>
    <w:rsid w:val="0098029D"/>
    <w:rsid w:val="00980E99"/>
    <w:rsid w:val="00992882"/>
    <w:rsid w:val="00993F02"/>
    <w:rsid w:val="00995D72"/>
    <w:rsid w:val="00996331"/>
    <w:rsid w:val="009A0CA9"/>
    <w:rsid w:val="009A10E8"/>
    <w:rsid w:val="009A24ED"/>
    <w:rsid w:val="009A40A5"/>
    <w:rsid w:val="009A45A8"/>
    <w:rsid w:val="009A4A02"/>
    <w:rsid w:val="009A588A"/>
    <w:rsid w:val="009A7F00"/>
    <w:rsid w:val="009B1F20"/>
    <w:rsid w:val="009B3F1E"/>
    <w:rsid w:val="009C360F"/>
    <w:rsid w:val="009C64FE"/>
    <w:rsid w:val="009D0512"/>
    <w:rsid w:val="009D11D1"/>
    <w:rsid w:val="009D2D61"/>
    <w:rsid w:val="009D5679"/>
    <w:rsid w:val="009E1EAF"/>
    <w:rsid w:val="009E4E7C"/>
    <w:rsid w:val="009E5FFA"/>
    <w:rsid w:val="009E6054"/>
    <w:rsid w:val="009E6F17"/>
    <w:rsid w:val="009F5D64"/>
    <w:rsid w:val="00A02B4C"/>
    <w:rsid w:val="00A102EE"/>
    <w:rsid w:val="00A15EB6"/>
    <w:rsid w:val="00A2114A"/>
    <w:rsid w:val="00A21C7F"/>
    <w:rsid w:val="00A24577"/>
    <w:rsid w:val="00A26AC6"/>
    <w:rsid w:val="00A358A8"/>
    <w:rsid w:val="00A37931"/>
    <w:rsid w:val="00A43E8F"/>
    <w:rsid w:val="00A51A2D"/>
    <w:rsid w:val="00A52DF9"/>
    <w:rsid w:val="00A53C81"/>
    <w:rsid w:val="00A548E1"/>
    <w:rsid w:val="00A57887"/>
    <w:rsid w:val="00A7268F"/>
    <w:rsid w:val="00A72F98"/>
    <w:rsid w:val="00A74255"/>
    <w:rsid w:val="00A7435F"/>
    <w:rsid w:val="00A7474F"/>
    <w:rsid w:val="00A74BF3"/>
    <w:rsid w:val="00A74C2C"/>
    <w:rsid w:val="00A766C7"/>
    <w:rsid w:val="00A76D48"/>
    <w:rsid w:val="00A77D79"/>
    <w:rsid w:val="00A81059"/>
    <w:rsid w:val="00A83A7D"/>
    <w:rsid w:val="00A8403B"/>
    <w:rsid w:val="00A851DC"/>
    <w:rsid w:val="00A852E7"/>
    <w:rsid w:val="00A86C52"/>
    <w:rsid w:val="00A86FB2"/>
    <w:rsid w:val="00A90620"/>
    <w:rsid w:val="00A94806"/>
    <w:rsid w:val="00A94846"/>
    <w:rsid w:val="00A96B82"/>
    <w:rsid w:val="00AA5471"/>
    <w:rsid w:val="00AB2DF5"/>
    <w:rsid w:val="00AB43D4"/>
    <w:rsid w:val="00AB4502"/>
    <w:rsid w:val="00AB5AF6"/>
    <w:rsid w:val="00AC1E49"/>
    <w:rsid w:val="00AC2BDC"/>
    <w:rsid w:val="00AC4927"/>
    <w:rsid w:val="00AC612A"/>
    <w:rsid w:val="00AC75FE"/>
    <w:rsid w:val="00AD66DF"/>
    <w:rsid w:val="00AD788E"/>
    <w:rsid w:val="00AD7C4D"/>
    <w:rsid w:val="00AE277C"/>
    <w:rsid w:val="00AE3B2E"/>
    <w:rsid w:val="00B02514"/>
    <w:rsid w:val="00B04FE9"/>
    <w:rsid w:val="00B07B08"/>
    <w:rsid w:val="00B100AC"/>
    <w:rsid w:val="00B12A87"/>
    <w:rsid w:val="00B2428A"/>
    <w:rsid w:val="00B247C2"/>
    <w:rsid w:val="00B34C31"/>
    <w:rsid w:val="00B43125"/>
    <w:rsid w:val="00B44B2C"/>
    <w:rsid w:val="00B50762"/>
    <w:rsid w:val="00B52C57"/>
    <w:rsid w:val="00B54471"/>
    <w:rsid w:val="00B563CE"/>
    <w:rsid w:val="00B61A7E"/>
    <w:rsid w:val="00B636D1"/>
    <w:rsid w:val="00B67184"/>
    <w:rsid w:val="00B7190D"/>
    <w:rsid w:val="00B81B83"/>
    <w:rsid w:val="00B83E84"/>
    <w:rsid w:val="00B85ED7"/>
    <w:rsid w:val="00B864C4"/>
    <w:rsid w:val="00B936DF"/>
    <w:rsid w:val="00B95697"/>
    <w:rsid w:val="00B964B7"/>
    <w:rsid w:val="00B97BDD"/>
    <w:rsid w:val="00B97C87"/>
    <w:rsid w:val="00BB0AFF"/>
    <w:rsid w:val="00BB589F"/>
    <w:rsid w:val="00BB5953"/>
    <w:rsid w:val="00BB796D"/>
    <w:rsid w:val="00BC0141"/>
    <w:rsid w:val="00BC2580"/>
    <w:rsid w:val="00BC3B0C"/>
    <w:rsid w:val="00BC4D2C"/>
    <w:rsid w:val="00BC5C81"/>
    <w:rsid w:val="00BC5F77"/>
    <w:rsid w:val="00BC6301"/>
    <w:rsid w:val="00BD1A5A"/>
    <w:rsid w:val="00BD2336"/>
    <w:rsid w:val="00BE2712"/>
    <w:rsid w:val="00BE785C"/>
    <w:rsid w:val="00BF2C9F"/>
    <w:rsid w:val="00BF3E2C"/>
    <w:rsid w:val="00BF602E"/>
    <w:rsid w:val="00BF7331"/>
    <w:rsid w:val="00C005DD"/>
    <w:rsid w:val="00C00F18"/>
    <w:rsid w:val="00C02C7D"/>
    <w:rsid w:val="00C05C44"/>
    <w:rsid w:val="00C138AF"/>
    <w:rsid w:val="00C2051E"/>
    <w:rsid w:val="00C208B2"/>
    <w:rsid w:val="00C21A76"/>
    <w:rsid w:val="00C2485E"/>
    <w:rsid w:val="00C2579E"/>
    <w:rsid w:val="00C318C7"/>
    <w:rsid w:val="00C3418F"/>
    <w:rsid w:val="00C35681"/>
    <w:rsid w:val="00C35D60"/>
    <w:rsid w:val="00C36BB8"/>
    <w:rsid w:val="00C36CBF"/>
    <w:rsid w:val="00C42362"/>
    <w:rsid w:val="00C42D2D"/>
    <w:rsid w:val="00C477F9"/>
    <w:rsid w:val="00C50BD1"/>
    <w:rsid w:val="00C519FC"/>
    <w:rsid w:val="00C54DDF"/>
    <w:rsid w:val="00C60FBD"/>
    <w:rsid w:val="00C65AB2"/>
    <w:rsid w:val="00C67D53"/>
    <w:rsid w:val="00C7096D"/>
    <w:rsid w:val="00C71E41"/>
    <w:rsid w:val="00C75FC0"/>
    <w:rsid w:val="00C813E5"/>
    <w:rsid w:val="00C83B42"/>
    <w:rsid w:val="00C8418F"/>
    <w:rsid w:val="00C852E6"/>
    <w:rsid w:val="00C86A8E"/>
    <w:rsid w:val="00C878AC"/>
    <w:rsid w:val="00C933B5"/>
    <w:rsid w:val="00C9504C"/>
    <w:rsid w:val="00C96958"/>
    <w:rsid w:val="00C96DFF"/>
    <w:rsid w:val="00C97D67"/>
    <w:rsid w:val="00CA0D1D"/>
    <w:rsid w:val="00CA2853"/>
    <w:rsid w:val="00CA59AB"/>
    <w:rsid w:val="00CA60EA"/>
    <w:rsid w:val="00CA616B"/>
    <w:rsid w:val="00CA6D35"/>
    <w:rsid w:val="00CA74DD"/>
    <w:rsid w:val="00CA782E"/>
    <w:rsid w:val="00CB0CA1"/>
    <w:rsid w:val="00CB0E86"/>
    <w:rsid w:val="00CB6FFA"/>
    <w:rsid w:val="00CC3290"/>
    <w:rsid w:val="00CC445F"/>
    <w:rsid w:val="00CC64E7"/>
    <w:rsid w:val="00CC7F2D"/>
    <w:rsid w:val="00CD02DC"/>
    <w:rsid w:val="00CD12B1"/>
    <w:rsid w:val="00CD4517"/>
    <w:rsid w:val="00CD48A0"/>
    <w:rsid w:val="00CD4AB1"/>
    <w:rsid w:val="00CE0685"/>
    <w:rsid w:val="00CE5A06"/>
    <w:rsid w:val="00CE7620"/>
    <w:rsid w:val="00CF3241"/>
    <w:rsid w:val="00CF4093"/>
    <w:rsid w:val="00CF4F6B"/>
    <w:rsid w:val="00CF57D9"/>
    <w:rsid w:val="00CF6581"/>
    <w:rsid w:val="00CF6D9A"/>
    <w:rsid w:val="00CF71FF"/>
    <w:rsid w:val="00D00F26"/>
    <w:rsid w:val="00D0269E"/>
    <w:rsid w:val="00D05490"/>
    <w:rsid w:val="00D05ED7"/>
    <w:rsid w:val="00D0630E"/>
    <w:rsid w:val="00D065B3"/>
    <w:rsid w:val="00D06AC8"/>
    <w:rsid w:val="00D06F5E"/>
    <w:rsid w:val="00D16CE2"/>
    <w:rsid w:val="00D175B6"/>
    <w:rsid w:val="00D17CEE"/>
    <w:rsid w:val="00D20655"/>
    <w:rsid w:val="00D22DEE"/>
    <w:rsid w:val="00D2364E"/>
    <w:rsid w:val="00D26645"/>
    <w:rsid w:val="00D31E87"/>
    <w:rsid w:val="00D33CCA"/>
    <w:rsid w:val="00D34D91"/>
    <w:rsid w:val="00D365CD"/>
    <w:rsid w:val="00D378E9"/>
    <w:rsid w:val="00D420D4"/>
    <w:rsid w:val="00D43956"/>
    <w:rsid w:val="00D450A4"/>
    <w:rsid w:val="00D51630"/>
    <w:rsid w:val="00D553DA"/>
    <w:rsid w:val="00D55625"/>
    <w:rsid w:val="00D6334D"/>
    <w:rsid w:val="00D67CF8"/>
    <w:rsid w:val="00D67E65"/>
    <w:rsid w:val="00D714FE"/>
    <w:rsid w:val="00D75432"/>
    <w:rsid w:val="00D75E00"/>
    <w:rsid w:val="00D769C6"/>
    <w:rsid w:val="00D77E2B"/>
    <w:rsid w:val="00D8256D"/>
    <w:rsid w:val="00D836E3"/>
    <w:rsid w:val="00D87BF8"/>
    <w:rsid w:val="00D91E69"/>
    <w:rsid w:val="00D9596B"/>
    <w:rsid w:val="00D97C79"/>
    <w:rsid w:val="00D97FAE"/>
    <w:rsid w:val="00DA0DB9"/>
    <w:rsid w:val="00DA384B"/>
    <w:rsid w:val="00DA5D8B"/>
    <w:rsid w:val="00DB0B38"/>
    <w:rsid w:val="00DB1B48"/>
    <w:rsid w:val="00DB1F95"/>
    <w:rsid w:val="00DB26C6"/>
    <w:rsid w:val="00DB27BD"/>
    <w:rsid w:val="00DB3302"/>
    <w:rsid w:val="00DB4038"/>
    <w:rsid w:val="00DB62F2"/>
    <w:rsid w:val="00DC0772"/>
    <w:rsid w:val="00DC2B07"/>
    <w:rsid w:val="00DC482B"/>
    <w:rsid w:val="00DC49B5"/>
    <w:rsid w:val="00DC5BF2"/>
    <w:rsid w:val="00DC6C0A"/>
    <w:rsid w:val="00DD1D34"/>
    <w:rsid w:val="00DD1FF2"/>
    <w:rsid w:val="00DD2C33"/>
    <w:rsid w:val="00DD4A8D"/>
    <w:rsid w:val="00DD54A0"/>
    <w:rsid w:val="00DE1F7F"/>
    <w:rsid w:val="00DE315B"/>
    <w:rsid w:val="00DE3406"/>
    <w:rsid w:val="00DE63AD"/>
    <w:rsid w:val="00DF008D"/>
    <w:rsid w:val="00DF2753"/>
    <w:rsid w:val="00DF358B"/>
    <w:rsid w:val="00DF7F10"/>
    <w:rsid w:val="00E0664C"/>
    <w:rsid w:val="00E077E1"/>
    <w:rsid w:val="00E1749B"/>
    <w:rsid w:val="00E26EF3"/>
    <w:rsid w:val="00E327A7"/>
    <w:rsid w:val="00E33C0C"/>
    <w:rsid w:val="00E43D27"/>
    <w:rsid w:val="00E468D1"/>
    <w:rsid w:val="00E50CB3"/>
    <w:rsid w:val="00E54A7E"/>
    <w:rsid w:val="00E5548D"/>
    <w:rsid w:val="00E60D29"/>
    <w:rsid w:val="00E610B0"/>
    <w:rsid w:val="00E61E0C"/>
    <w:rsid w:val="00E641AB"/>
    <w:rsid w:val="00E67D9B"/>
    <w:rsid w:val="00E71487"/>
    <w:rsid w:val="00E7239B"/>
    <w:rsid w:val="00E7515F"/>
    <w:rsid w:val="00E76EFC"/>
    <w:rsid w:val="00E77E4C"/>
    <w:rsid w:val="00E82D0B"/>
    <w:rsid w:val="00E87E3F"/>
    <w:rsid w:val="00E907D5"/>
    <w:rsid w:val="00E91660"/>
    <w:rsid w:val="00E9171A"/>
    <w:rsid w:val="00E931B4"/>
    <w:rsid w:val="00E933CB"/>
    <w:rsid w:val="00E946B4"/>
    <w:rsid w:val="00EA19CA"/>
    <w:rsid w:val="00EB1452"/>
    <w:rsid w:val="00EB1C4E"/>
    <w:rsid w:val="00EB486B"/>
    <w:rsid w:val="00EB6F2E"/>
    <w:rsid w:val="00EB76A2"/>
    <w:rsid w:val="00EC099B"/>
    <w:rsid w:val="00EC200E"/>
    <w:rsid w:val="00EC2674"/>
    <w:rsid w:val="00EC648B"/>
    <w:rsid w:val="00ED55DA"/>
    <w:rsid w:val="00ED5E7C"/>
    <w:rsid w:val="00ED67BA"/>
    <w:rsid w:val="00EE2427"/>
    <w:rsid w:val="00EE33E5"/>
    <w:rsid w:val="00EE36D4"/>
    <w:rsid w:val="00EE694A"/>
    <w:rsid w:val="00EE7248"/>
    <w:rsid w:val="00EF1A6E"/>
    <w:rsid w:val="00EF31DA"/>
    <w:rsid w:val="00EF4115"/>
    <w:rsid w:val="00EF58CA"/>
    <w:rsid w:val="00EF5D22"/>
    <w:rsid w:val="00EF5E60"/>
    <w:rsid w:val="00EF6750"/>
    <w:rsid w:val="00F02E4A"/>
    <w:rsid w:val="00F03216"/>
    <w:rsid w:val="00F07E5B"/>
    <w:rsid w:val="00F12534"/>
    <w:rsid w:val="00F1532B"/>
    <w:rsid w:val="00F21DBB"/>
    <w:rsid w:val="00F40D48"/>
    <w:rsid w:val="00F43180"/>
    <w:rsid w:val="00F47EED"/>
    <w:rsid w:val="00F541C3"/>
    <w:rsid w:val="00F54E01"/>
    <w:rsid w:val="00F55B14"/>
    <w:rsid w:val="00F55C6F"/>
    <w:rsid w:val="00F56A42"/>
    <w:rsid w:val="00F6245F"/>
    <w:rsid w:val="00F638A1"/>
    <w:rsid w:val="00F65EDE"/>
    <w:rsid w:val="00F706CF"/>
    <w:rsid w:val="00F70A1F"/>
    <w:rsid w:val="00F71FF4"/>
    <w:rsid w:val="00F72D49"/>
    <w:rsid w:val="00F8195F"/>
    <w:rsid w:val="00F835A9"/>
    <w:rsid w:val="00F86BDC"/>
    <w:rsid w:val="00F876D0"/>
    <w:rsid w:val="00F942BA"/>
    <w:rsid w:val="00F9505E"/>
    <w:rsid w:val="00F96138"/>
    <w:rsid w:val="00F966DA"/>
    <w:rsid w:val="00FA38AD"/>
    <w:rsid w:val="00FA4BF6"/>
    <w:rsid w:val="00FB0607"/>
    <w:rsid w:val="00FB119A"/>
    <w:rsid w:val="00FB4932"/>
    <w:rsid w:val="00FB62DB"/>
    <w:rsid w:val="00FB7A01"/>
    <w:rsid w:val="00FC2013"/>
    <w:rsid w:val="00FC367B"/>
    <w:rsid w:val="00FD5794"/>
    <w:rsid w:val="00FD60AB"/>
    <w:rsid w:val="00FD6CF0"/>
    <w:rsid w:val="00FD7C3A"/>
    <w:rsid w:val="00FE0465"/>
    <w:rsid w:val="00FE3159"/>
    <w:rsid w:val="00FE3B11"/>
    <w:rsid w:val="00FE519C"/>
    <w:rsid w:val="00FE7E39"/>
    <w:rsid w:val="00FF069E"/>
    <w:rsid w:val="00FF088F"/>
    <w:rsid w:val="00FF3901"/>
    <w:rsid w:val="00FF545E"/>
    <w:rsid w:val="00FF6D3F"/>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457ABF"/>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988lifelin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M:\MASTER%20TEMPLATES\EB%20Content\2025%20Newsletters%20-%20EB\2025%20Live%20Well%20Work%20Well%20%20Template%20-%20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d0c095f-5d66-4273-a209-64796ae91974}" enabled="0" method="" siteId="{bd0c095f-5d66-4273-a209-64796ae91974}" removed="1"/>
</clbl:labelList>
</file>

<file path=docProps/app.xml><?xml version="1.0" encoding="utf-8"?>
<Properties xmlns="http://schemas.openxmlformats.org/officeDocument/2006/extended-properties" xmlns:vt="http://schemas.openxmlformats.org/officeDocument/2006/docPropsVTypes">
  <Template>2025 Live Well Work Well  Template - ENG.dotx</Template>
  <TotalTime>11</TotalTime>
  <Pages>3</Pages>
  <Words>940</Words>
  <Characters>4858</Characters>
  <Application>Microsoft Office Word</Application>
  <DocSecurity>0</DocSecurity>
  <Lines>155</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Picozzi, Victoria (MMA)</cp:lastModifiedBy>
  <cp:revision>7</cp:revision>
  <dcterms:created xsi:type="dcterms:W3CDTF">2025-04-14T16:57:00Z</dcterms:created>
  <dcterms:modified xsi:type="dcterms:W3CDTF">2025-04-30T14:08:00Z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2025-04-30T14:08:09Z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d0967985-fa6f-40c5-aa93-28e254dab8db</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